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CC067" w14:textId="02CE6853" w:rsidR="00215340" w:rsidRPr="00D847D4" w:rsidRDefault="00632039" w:rsidP="00D847D4">
      <w:pPr>
        <w:pStyle w:val="bTitlephoto"/>
      </w:pPr>
      <w:bookmarkStart w:id="0" w:name="_Hlk168389666"/>
      <w:bookmarkEnd w:id="0"/>
      <w:r>
        <w:t xml:space="preserve">           </w:t>
      </w:r>
      <w:r w:rsidR="003A15F3">
        <w:t xml:space="preserve">Accessibility </w:t>
      </w:r>
      <w:r w:rsidR="0056131E">
        <w:t>Action Plan</w:t>
      </w:r>
      <w:r w:rsidR="00547938">
        <w:t xml:space="preserve"> FY2</w:t>
      </w:r>
      <w:r w:rsidR="00FA540C">
        <w:t>7</w:t>
      </w:r>
      <w:r w:rsidR="00547938">
        <w:t>–2</w:t>
      </w:r>
      <w:r w:rsidR="00FA540C">
        <w:t>8</w:t>
      </w:r>
    </w:p>
    <w:p w14:paraId="758DD867" w14:textId="0525A7B3" w:rsidR="00215340" w:rsidRPr="00D847D4" w:rsidRDefault="0056131E" w:rsidP="00D847D4">
      <w:pPr>
        <w:pStyle w:val="bSubtitlephoto"/>
      </w:pPr>
      <w:r>
        <w:t xml:space="preserve">AGL </w:t>
      </w:r>
      <w:r w:rsidR="0097385C">
        <w:t xml:space="preserve">Energy </w:t>
      </w:r>
      <w:r w:rsidR="008211A6">
        <w:t>Limited</w:t>
      </w:r>
    </w:p>
    <w:p w14:paraId="5DB3CEF8" w14:textId="77777777" w:rsidR="00215340" w:rsidRPr="00D847D4" w:rsidRDefault="00215340" w:rsidP="00215340">
      <w:pPr>
        <w:rPr>
          <w:rFonts w:cstheme="minorHAnsi"/>
        </w:rPr>
      </w:pPr>
    </w:p>
    <w:p w14:paraId="723C948D" w14:textId="77777777" w:rsidR="00215340" w:rsidRDefault="00215340" w:rsidP="00215340">
      <w:pPr>
        <w:rPr>
          <w:rFonts w:cstheme="minorHAnsi"/>
        </w:rPr>
      </w:pPr>
    </w:p>
    <w:p w14:paraId="5CAAEA73" w14:textId="77777777" w:rsidR="00E33C74" w:rsidRPr="00E33C74" w:rsidRDefault="00E33C74" w:rsidP="00E33C74">
      <w:pPr>
        <w:rPr>
          <w:rFonts w:cstheme="minorHAnsi"/>
        </w:rPr>
      </w:pPr>
    </w:p>
    <w:p w14:paraId="74576C3B" w14:textId="77777777" w:rsidR="00E33C74" w:rsidRPr="00E33C74" w:rsidRDefault="00E33C74" w:rsidP="00E33C74">
      <w:pPr>
        <w:rPr>
          <w:rFonts w:cstheme="minorHAnsi"/>
        </w:rPr>
      </w:pPr>
    </w:p>
    <w:p w14:paraId="2475A762" w14:textId="77777777" w:rsidR="00E33C74" w:rsidRPr="00E33C74" w:rsidRDefault="00E33C74" w:rsidP="00E33C74">
      <w:pPr>
        <w:rPr>
          <w:rFonts w:cstheme="minorHAnsi"/>
        </w:rPr>
      </w:pPr>
    </w:p>
    <w:p w14:paraId="1F08D145" w14:textId="77777777" w:rsidR="00E33C74" w:rsidRPr="00E33C74" w:rsidRDefault="00E33C74" w:rsidP="00E33C74">
      <w:pPr>
        <w:rPr>
          <w:rFonts w:cstheme="minorHAnsi"/>
        </w:rPr>
      </w:pPr>
    </w:p>
    <w:p w14:paraId="2F8E2624" w14:textId="77777777" w:rsidR="00E33C74" w:rsidRPr="00E33C74" w:rsidRDefault="00E33C74" w:rsidP="00E33C74">
      <w:pPr>
        <w:rPr>
          <w:rFonts w:cstheme="minorHAnsi"/>
        </w:rPr>
      </w:pPr>
    </w:p>
    <w:p w14:paraId="460523B1" w14:textId="77777777" w:rsidR="00E33C74" w:rsidRPr="00E33C74" w:rsidRDefault="00E33C74" w:rsidP="00E33C74">
      <w:pPr>
        <w:rPr>
          <w:rFonts w:cstheme="minorHAnsi"/>
        </w:rPr>
      </w:pPr>
    </w:p>
    <w:p w14:paraId="3514B402" w14:textId="77777777" w:rsidR="00E33C74" w:rsidRPr="00E33C74" w:rsidRDefault="00E33C74" w:rsidP="00E33C74">
      <w:pPr>
        <w:rPr>
          <w:rFonts w:cstheme="minorHAnsi"/>
        </w:rPr>
      </w:pPr>
    </w:p>
    <w:p w14:paraId="2090DDF1" w14:textId="77777777" w:rsidR="00E33C74" w:rsidRPr="00E33C74" w:rsidRDefault="00E33C74" w:rsidP="00E33C74">
      <w:pPr>
        <w:rPr>
          <w:rFonts w:cstheme="minorHAnsi"/>
        </w:rPr>
      </w:pPr>
    </w:p>
    <w:p w14:paraId="25B8AD8F" w14:textId="77777777" w:rsidR="00E33C74" w:rsidRPr="00E33C74" w:rsidRDefault="00E33C74" w:rsidP="00E33C74">
      <w:pPr>
        <w:rPr>
          <w:rFonts w:cstheme="minorHAnsi"/>
        </w:rPr>
      </w:pPr>
    </w:p>
    <w:p w14:paraId="114CEBD3" w14:textId="77777777" w:rsidR="00E33C74" w:rsidRPr="00E33C74" w:rsidRDefault="00E33C74" w:rsidP="00E33C74">
      <w:pPr>
        <w:rPr>
          <w:rFonts w:cstheme="minorHAnsi"/>
        </w:rPr>
      </w:pPr>
    </w:p>
    <w:p w14:paraId="77BB062E" w14:textId="77777777" w:rsidR="00E33C74" w:rsidRPr="00E33C74" w:rsidRDefault="00E33C74" w:rsidP="00E33C74">
      <w:pPr>
        <w:rPr>
          <w:rFonts w:cstheme="minorHAnsi"/>
        </w:rPr>
      </w:pPr>
    </w:p>
    <w:p w14:paraId="760E5B2A" w14:textId="77777777" w:rsidR="00E33C74" w:rsidRPr="00E33C74" w:rsidRDefault="00E33C74" w:rsidP="00E33C74">
      <w:pPr>
        <w:rPr>
          <w:rFonts w:cstheme="minorHAnsi"/>
        </w:rPr>
      </w:pPr>
    </w:p>
    <w:p w14:paraId="7B306FC9" w14:textId="77777777" w:rsidR="00E33C74" w:rsidRPr="00E33C74" w:rsidRDefault="00E33C74" w:rsidP="00E33C74">
      <w:pPr>
        <w:rPr>
          <w:rFonts w:cstheme="minorHAnsi"/>
        </w:rPr>
      </w:pPr>
    </w:p>
    <w:p w14:paraId="29938637" w14:textId="77777777" w:rsidR="00E33C74" w:rsidRPr="00E33C74" w:rsidRDefault="00E33C74" w:rsidP="00E33C74">
      <w:pPr>
        <w:rPr>
          <w:rFonts w:cstheme="minorHAnsi"/>
        </w:rPr>
      </w:pPr>
    </w:p>
    <w:p w14:paraId="1A1C10D2" w14:textId="77777777" w:rsidR="00E33C74" w:rsidRPr="00E33C74" w:rsidRDefault="00E33C74" w:rsidP="00E33C74">
      <w:pPr>
        <w:rPr>
          <w:rFonts w:cstheme="minorHAnsi"/>
        </w:rPr>
      </w:pPr>
    </w:p>
    <w:p w14:paraId="3142366F" w14:textId="77777777" w:rsidR="00E33C74" w:rsidRPr="00E33C74" w:rsidRDefault="00E33C74" w:rsidP="00E33C74">
      <w:pPr>
        <w:rPr>
          <w:rFonts w:cstheme="minorHAnsi"/>
        </w:rPr>
      </w:pPr>
    </w:p>
    <w:p w14:paraId="2EE3253B" w14:textId="77777777" w:rsidR="00E33C74" w:rsidRPr="00E33C74" w:rsidRDefault="00E33C74" w:rsidP="00E33C74">
      <w:pPr>
        <w:rPr>
          <w:rFonts w:cstheme="minorHAnsi"/>
        </w:rPr>
      </w:pPr>
    </w:p>
    <w:p w14:paraId="47830DA1" w14:textId="77777777" w:rsidR="00E33C74" w:rsidRPr="00E33C74" w:rsidRDefault="00E33C74" w:rsidP="00E33C74">
      <w:pPr>
        <w:rPr>
          <w:rFonts w:cstheme="minorHAnsi"/>
        </w:rPr>
      </w:pPr>
    </w:p>
    <w:p w14:paraId="0CAF9FE0" w14:textId="77777777" w:rsidR="00E33C74" w:rsidRPr="00E33C74" w:rsidRDefault="00E33C74" w:rsidP="00E33C74">
      <w:pPr>
        <w:rPr>
          <w:rFonts w:cstheme="minorHAnsi"/>
        </w:rPr>
      </w:pPr>
    </w:p>
    <w:p w14:paraId="1777F216" w14:textId="77777777" w:rsidR="00E33C74" w:rsidRDefault="00E33C74" w:rsidP="00E33C74">
      <w:pPr>
        <w:rPr>
          <w:rFonts w:cstheme="minorHAnsi"/>
        </w:rPr>
      </w:pPr>
    </w:p>
    <w:p w14:paraId="5617E685" w14:textId="6348F5C9" w:rsidR="00E33C74" w:rsidRPr="00E33C74" w:rsidRDefault="00E33C74" w:rsidP="004749C1">
      <w:pPr>
        <w:tabs>
          <w:tab w:val="center" w:pos="5386"/>
        </w:tabs>
        <w:rPr>
          <w:rFonts w:cstheme="minorHAnsi"/>
        </w:rPr>
        <w:sectPr w:rsidR="00E33C74" w:rsidRPr="00E33C74" w:rsidSect="00C15843">
          <w:headerReference w:type="default" r:id="rId11"/>
          <w:footerReference w:type="default" r:id="rId12"/>
          <w:headerReference w:type="first" r:id="rId13"/>
          <w:footerReference w:type="first" r:id="rId14"/>
          <w:pgSz w:w="11906" w:h="16838"/>
          <w:pgMar w:top="567" w:right="567" w:bottom="567" w:left="567" w:header="709" w:footer="454" w:gutter="0"/>
          <w:cols w:space="708"/>
          <w:titlePg/>
          <w:docGrid w:linePitch="360"/>
        </w:sectPr>
      </w:pPr>
    </w:p>
    <w:p w14:paraId="2CFA9A29" w14:textId="77777777" w:rsidR="00C71629" w:rsidRPr="00D847D4" w:rsidRDefault="00BD57FB" w:rsidP="00D847D4">
      <w:pPr>
        <w:pStyle w:val="TOCHeading"/>
      </w:pPr>
      <w:r w:rsidRPr="00D847D4">
        <w:lastRenderedPageBreak/>
        <w:t>Table of Contents</w:t>
      </w:r>
    </w:p>
    <w:p w14:paraId="0E5CB068" w14:textId="78581035" w:rsidR="00986EF8" w:rsidRPr="00986EF8" w:rsidRDefault="0048285C" w:rsidP="00986EF8">
      <w:pPr>
        <w:pStyle w:val="TOC1"/>
        <w:rPr>
          <w:rStyle w:val="Hyperlink"/>
          <w:rFonts w:cstheme="minorBidi"/>
          <w:b w:val="0"/>
          <w:color w:val="auto"/>
          <w:kern w:val="2"/>
          <w:sz w:val="24"/>
          <w:szCs w:val="24"/>
          <w:u w:val="none"/>
          <w14:ligatures w14:val="standardContextual"/>
        </w:rPr>
      </w:pPr>
      <w:r w:rsidRPr="00D847D4">
        <w:rPr>
          <w:rFonts w:asciiTheme="majorHAnsi" w:hAnsiTheme="majorHAnsi" w:cstheme="minorHAnsi"/>
        </w:rPr>
        <w:fldChar w:fldCharType="begin"/>
      </w:r>
      <w:r w:rsidRPr="00D847D4">
        <w:rPr>
          <w:rFonts w:asciiTheme="majorHAnsi" w:hAnsiTheme="majorHAnsi" w:cstheme="minorHAnsi"/>
        </w:rPr>
        <w:instrText xml:space="preserve"> TOC \h \z \t "SectionHeading,1,1st_Heading_numbered,2" </w:instrText>
      </w:r>
      <w:r w:rsidRPr="00D847D4">
        <w:rPr>
          <w:rFonts w:asciiTheme="majorHAnsi" w:hAnsiTheme="majorHAnsi" w:cstheme="minorHAnsi"/>
        </w:rPr>
        <w:fldChar w:fldCharType="separate"/>
      </w:r>
      <w:hyperlink w:anchor="_Toc232088805" w:history="1">
        <w:r w:rsidR="00986EF8" w:rsidRPr="004459DD">
          <w:rPr>
            <w:rStyle w:val="Hyperlink"/>
            <w:rFonts w:eastAsiaTheme="majorEastAsia" w:cstheme="majorBidi"/>
          </w:rPr>
          <w:t>Introduction</w:t>
        </w:r>
        <w:r w:rsidR="00986EF8">
          <w:rPr>
            <w:webHidden/>
          </w:rPr>
          <w:tab/>
        </w:r>
        <w:r w:rsidR="00986EF8">
          <w:rPr>
            <w:webHidden/>
          </w:rPr>
          <w:fldChar w:fldCharType="begin"/>
        </w:r>
        <w:r w:rsidR="00986EF8">
          <w:rPr>
            <w:webHidden/>
          </w:rPr>
          <w:instrText xml:space="preserve"> PAGEREF _Toc232088805 \h </w:instrText>
        </w:r>
        <w:r w:rsidR="00986EF8">
          <w:rPr>
            <w:webHidden/>
          </w:rPr>
        </w:r>
        <w:r w:rsidR="00986EF8">
          <w:rPr>
            <w:webHidden/>
          </w:rPr>
          <w:fldChar w:fldCharType="separate"/>
        </w:r>
        <w:r w:rsidR="00986EF8">
          <w:rPr>
            <w:webHidden/>
          </w:rPr>
          <w:t>4</w:t>
        </w:r>
        <w:r w:rsidR="00986EF8">
          <w:rPr>
            <w:webHidden/>
          </w:rPr>
          <w:fldChar w:fldCharType="end"/>
        </w:r>
      </w:hyperlink>
    </w:p>
    <w:p w14:paraId="0120BFF4" w14:textId="4B621F6F" w:rsidR="00986EF8" w:rsidRDefault="00986EF8">
      <w:pPr>
        <w:pStyle w:val="TOC2"/>
        <w:rPr>
          <w:rFonts w:cstheme="minorBidi"/>
          <w:b w:val="0"/>
          <w:bCs w:val="0"/>
          <w:iCs w:val="0"/>
          <w:color w:val="auto"/>
          <w:kern w:val="2"/>
          <w:sz w:val="24"/>
          <w:szCs w:val="24"/>
          <w14:ligatures w14:val="standardContextual"/>
        </w:rPr>
      </w:pPr>
      <w:hyperlink w:anchor="_Toc232088808" w:history="1">
        <w:r w:rsidRPr="004459DD">
          <w:rPr>
            <w:rStyle w:val="Hyperlink"/>
          </w:rPr>
          <w:t>Executive Sponsor Message - Melinda Hunter, General Counsel &amp; Company Secretary</w:t>
        </w:r>
        <w:r>
          <w:rPr>
            <w:webHidden/>
          </w:rPr>
          <w:tab/>
        </w:r>
        <w:r>
          <w:rPr>
            <w:webHidden/>
          </w:rPr>
          <w:fldChar w:fldCharType="begin"/>
        </w:r>
        <w:r>
          <w:rPr>
            <w:webHidden/>
          </w:rPr>
          <w:instrText xml:space="preserve"> PAGEREF _Toc232088808 \h </w:instrText>
        </w:r>
        <w:r>
          <w:rPr>
            <w:webHidden/>
          </w:rPr>
        </w:r>
        <w:r>
          <w:rPr>
            <w:webHidden/>
          </w:rPr>
          <w:fldChar w:fldCharType="separate"/>
        </w:r>
        <w:r>
          <w:rPr>
            <w:webHidden/>
          </w:rPr>
          <w:t>4</w:t>
        </w:r>
        <w:r>
          <w:rPr>
            <w:webHidden/>
          </w:rPr>
          <w:fldChar w:fldCharType="end"/>
        </w:r>
      </w:hyperlink>
    </w:p>
    <w:p w14:paraId="6070A8C3" w14:textId="6ADB59F9" w:rsidR="00986EF8" w:rsidRDefault="00986EF8">
      <w:pPr>
        <w:pStyle w:val="TOC2"/>
        <w:rPr>
          <w:rFonts w:cstheme="minorBidi"/>
          <w:b w:val="0"/>
          <w:bCs w:val="0"/>
          <w:iCs w:val="0"/>
          <w:color w:val="auto"/>
          <w:kern w:val="2"/>
          <w:sz w:val="24"/>
          <w:szCs w:val="24"/>
          <w14:ligatures w14:val="standardContextual"/>
        </w:rPr>
      </w:pPr>
      <w:hyperlink w:anchor="_Toc232088809" w:history="1">
        <w:r w:rsidRPr="004459DD">
          <w:rPr>
            <w:rStyle w:val="Hyperlink"/>
          </w:rPr>
          <w:t>Message from Sarah Cuscadden, AGL Ability Chair &amp; GM Health Safety &amp; Environment</w:t>
        </w:r>
        <w:r>
          <w:rPr>
            <w:webHidden/>
          </w:rPr>
          <w:tab/>
        </w:r>
        <w:r>
          <w:rPr>
            <w:webHidden/>
          </w:rPr>
          <w:fldChar w:fldCharType="begin"/>
        </w:r>
        <w:r>
          <w:rPr>
            <w:webHidden/>
          </w:rPr>
          <w:instrText xml:space="preserve"> PAGEREF _Toc232088809 \h </w:instrText>
        </w:r>
        <w:r>
          <w:rPr>
            <w:webHidden/>
          </w:rPr>
        </w:r>
        <w:r>
          <w:rPr>
            <w:webHidden/>
          </w:rPr>
          <w:fldChar w:fldCharType="separate"/>
        </w:r>
        <w:r>
          <w:rPr>
            <w:webHidden/>
          </w:rPr>
          <w:t>5</w:t>
        </w:r>
        <w:r>
          <w:rPr>
            <w:webHidden/>
          </w:rPr>
          <w:fldChar w:fldCharType="end"/>
        </w:r>
      </w:hyperlink>
    </w:p>
    <w:p w14:paraId="5D0738BA" w14:textId="2D614E03" w:rsidR="00986EF8" w:rsidRDefault="00986EF8">
      <w:pPr>
        <w:pStyle w:val="TOC1"/>
        <w:rPr>
          <w:rFonts w:cstheme="minorBidi"/>
          <w:b w:val="0"/>
          <w:color w:val="auto"/>
          <w:kern w:val="2"/>
          <w:sz w:val="24"/>
          <w:szCs w:val="24"/>
          <w14:ligatures w14:val="standardContextual"/>
        </w:rPr>
      </w:pPr>
      <w:hyperlink w:anchor="_Toc232088810" w:history="1">
        <w:r w:rsidRPr="004459DD">
          <w:rPr>
            <w:rStyle w:val="Hyperlink"/>
            <w:rFonts w:eastAsiaTheme="majorEastAsia" w:cstheme="majorBidi"/>
          </w:rPr>
          <w:t>Our commitments</w:t>
        </w:r>
        <w:r>
          <w:rPr>
            <w:webHidden/>
          </w:rPr>
          <w:tab/>
        </w:r>
        <w:r>
          <w:rPr>
            <w:webHidden/>
          </w:rPr>
          <w:fldChar w:fldCharType="begin"/>
        </w:r>
        <w:r>
          <w:rPr>
            <w:webHidden/>
          </w:rPr>
          <w:instrText xml:space="preserve"> PAGEREF _Toc232088810 \h </w:instrText>
        </w:r>
        <w:r>
          <w:rPr>
            <w:webHidden/>
          </w:rPr>
        </w:r>
        <w:r>
          <w:rPr>
            <w:webHidden/>
          </w:rPr>
          <w:fldChar w:fldCharType="separate"/>
        </w:r>
        <w:r>
          <w:rPr>
            <w:webHidden/>
          </w:rPr>
          <w:t>6</w:t>
        </w:r>
        <w:r>
          <w:rPr>
            <w:webHidden/>
          </w:rPr>
          <w:fldChar w:fldCharType="end"/>
        </w:r>
      </w:hyperlink>
    </w:p>
    <w:p w14:paraId="79180E7C" w14:textId="0FDC7212" w:rsidR="00986EF8" w:rsidRDefault="00986EF8">
      <w:pPr>
        <w:pStyle w:val="TOC2"/>
        <w:rPr>
          <w:rFonts w:cstheme="minorBidi"/>
          <w:b w:val="0"/>
          <w:bCs w:val="0"/>
          <w:iCs w:val="0"/>
          <w:color w:val="auto"/>
          <w:kern w:val="2"/>
          <w:sz w:val="24"/>
          <w:szCs w:val="24"/>
          <w14:ligatures w14:val="standardContextual"/>
        </w:rPr>
      </w:pPr>
      <w:hyperlink w:anchor="_Toc232088811" w:history="1">
        <w:r w:rsidRPr="004459DD">
          <w:rPr>
            <w:rStyle w:val="Hyperlink"/>
          </w:rPr>
          <w:t>What is disability?</w:t>
        </w:r>
        <w:r>
          <w:rPr>
            <w:webHidden/>
          </w:rPr>
          <w:tab/>
        </w:r>
        <w:r>
          <w:rPr>
            <w:webHidden/>
          </w:rPr>
          <w:fldChar w:fldCharType="begin"/>
        </w:r>
        <w:r>
          <w:rPr>
            <w:webHidden/>
          </w:rPr>
          <w:instrText xml:space="preserve"> PAGEREF _Toc232088811 \h </w:instrText>
        </w:r>
        <w:r>
          <w:rPr>
            <w:webHidden/>
          </w:rPr>
        </w:r>
        <w:r>
          <w:rPr>
            <w:webHidden/>
          </w:rPr>
          <w:fldChar w:fldCharType="separate"/>
        </w:r>
        <w:r>
          <w:rPr>
            <w:webHidden/>
          </w:rPr>
          <w:t>6</w:t>
        </w:r>
        <w:r>
          <w:rPr>
            <w:webHidden/>
          </w:rPr>
          <w:fldChar w:fldCharType="end"/>
        </w:r>
      </w:hyperlink>
    </w:p>
    <w:p w14:paraId="2AF09FDD" w14:textId="7C22AE73" w:rsidR="00986EF8" w:rsidRDefault="00986EF8">
      <w:pPr>
        <w:pStyle w:val="TOC2"/>
        <w:rPr>
          <w:rFonts w:cstheme="minorBidi"/>
          <w:b w:val="0"/>
          <w:bCs w:val="0"/>
          <w:iCs w:val="0"/>
          <w:color w:val="auto"/>
          <w:kern w:val="2"/>
          <w:sz w:val="24"/>
          <w:szCs w:val="24"/>
          <w14:ligatures w14:val="standardContextual"/>
        </w:rPr>
      </w:pPr>
      <w:hyperlink w:anchor="_Toc232088812" w:history="1">
        <w:r w:rsidRPr="004459DD">
          <w:rPr>
            <w:rStyle w:val="Hyperlink"/>
          </w:rPr>
          <w:t>Our partnerships</w:t>
        </w:r>
        <w:r>
          <w:rPr>
            <w:webHidden/>
          </w:rPr>
          <w:tab/>
        </w:r>
        <w:r>
          <w:rPr>
            <w:webHidden/>
          </w:rPr>
          <w:fldChar w:fldCharType="begin"/>
        </w:r>
        <w:r>
          <w:rPr>
            <w:webHidden/>
          </w:rPr>
          <w:instrText xml:space="preserve"> PAGEREF _Toc232088812 \h </w:instrText>
        </w:r>
        <w:r>
          <w:rPr>
            <w:webHidden/>
          </w:rPr>
        </w:r>
        <w:r>
          <w:rPr>
            <w:webHidden/>
          </w:rPr>
          <w:fldChar w:fldCharType="separate"/>
        </w:r>
        <w:r>
          <w:rPr>
            <w:webHidden/>
          </w:rPr>
          <w:t>6</w:t>
        </w:r>
        <w:r>
          <w:rPr>
            <w:webHidden/>
          </w:rPr>
          <w:fldChar w:fldCharType="end"/>
        </w:r>
      </w:hyperlink>
    </w:p>
    <w:p w14:paraId="6C319BA7" w14:textId="52871FA0" w:rsidR="00986EF8" w:rsidRDefault="00986EF8">
      <w:pPr>
        <w:pStyle w:val="TOC2"/>
        <w:rPr>
          <w:rFonts w:cstheme="minorBidi"/>
          <w:b w:val="0"/>
          <w:bCs w:val="0"/>
          <w:iCs w:val="0"/>
          <w:color w:val="auto"/>
          <w:kern w:val="2"/>
          <w:sz w:val="24"/>
          <w:szCs w:val="24"/>
          <w14:ligatures w14:val="standardContextual"/>
        </w:rPr>
      </w:pPr>
      <w:hyperlink w:anchor="_Toc232088813" w:history="1">
        <w:r w:rsidRPr="004459DD">
          <w:rPr>
            <w:rStyle w:val="Hyperlink"/>
          </w:rPr>
          <w:t>AGL Ability</w:t>
        </w:r>
        <w:r>
          <w:rPr>
            <w:webHidden/>
          </w:rPr>
          <w:tab/>
        </w:r>
        <w:r>
          <w:rPr>
            <w:webHidden/>
          </w:rPr>
          <w:fldChar w:fldCharType="begin"/>
        </w:r>
        <w:r>
          <w:rPr>
            <w:webHidden/>
          </w:rPr>
          <w:instrText xml:space="preserve"> PAGEREF _Toc232088813 \h </w:instrText>
        </w:r>
        <w:r>
          <w:rPr>
            <w:webHidden/>
          </w:rPr>
        </w:r>
        <w:r>
          <w:rPr>
            <w:webHidden/>
          </w:rPr>
          <w:fldChar w:fldCharType="separate"/>
        </w:r>
        <w:r>
          <w:rPr>
            <w:webHidden/>
          </w:rPr>
          <w:t>6</w:t>
        </w:r>
        <w:r>
          <w:rPr>
            <w:webHidden/>
          </w:rPr>
          <w:fldChar w:fldCharType="end"/>
        </w:r>
      </w:hyperlink>
    </w:p>
    <w:p w14:paraId="462D429D" w14:textId="1CD37F6F" w:rsidR="00986EF8" w:rsidRDefault="00986EF8">
      <w:pPr>
        <w:pStyle w:val="TOC1"/>
        <w:rPr>
          <w:rFonts w:cstheme="minorBidi"/>
          <w:b w:val="0"/>
          <w:color w:val="auto"/>
          <w:kern w:val="2"/>
          <w:sz w:val="24"/>
          <w:szCs w:val="24"/>
          <w14:ligatures w14:val="standardContextual"/>
        </w:rPr>
      </w:pPr>
      <w:hyperlink w:anchor="_Toc232088814" w:history="1">
        <w:r w:rsidRPr="004459DD">
          <w:rPr>
            <w:rStyle w:val="Hyperlink"/>
            <w:rFonts w:eastAsiaTheme="majorEastAsia" w:cstheme="majorBidi"/>
          </w:rPr>
          <w:t>Our highlights FY25–26</w:t>
        </w:r>
        <w:r>
          <w:rPr>
            <w:webHidden/>
          </w:rPr>
          <w:tab/>
        </w:r>
        <w:r>
          <w:rPr>
            <w:webHidden/>
          </w:rPr>
          <w:fldChar w:fldCharType="begin"/>
        </w:r>
        <w:r>
          <w:rPr>
            <w:webHidden/>
          </w:rPr>
          <w:instrText xml:space="preserve"> PAGEREF _Toc232088814 \h </w:instrText>
        </w:r>
        <w:r>
          <w:rPr>
            <w:webHidden/>
          </w:rPr>
        </w:r>
        <w:r>
          <w:rPr>
            <w:webHidden/>
          </w:rPr>
          <w:fldChar w:fldCharType="separate"/>
        </w:r>
        <w:r>
          <w:rPr>
            <w:webHidden/>
          </w:rPr>
          <w:t>8</w:t>
        </w:r>
        <w:r>
          <w:rPr>
            <w:webHidden/>
          </w:rPr>
          <w:fldChar w:fldCharType="end"/>
        </w:r>
      </w:hyperlink>
    </w:p>
    <w:p w14:paraId="51615F12" w14:textId="57238391" w:rsidR="00986EF8" w:rsidRDefault="00986EF8">
      <w:pPr>
        <w:pStyle w:val="TOC2"/>
        <w:rPr>
          <w:rFonts w:cstheme="minorBidi"/>
          <w:b w:val="0"/>
          <w:bCs w:val="0"/>
          <w:iCs w:val="0"/>
          <w:color w:val="auto"/>
          <w:kern w:val="2"/>
          <w:sz w:val="24"/>
          <w:szCs w:val="24"/>
          <w14:ligatures w14:val="standardContextual"/>
        </w:rPr>
      </w:pPr>
      <w:hyperlink w:anchor="_Toc232088815" w:history="1">
        <w:r w:rsidRPr="004459DD">
          <w:rPr>
            <w:rStyle w:val="Hyperlink"/>
          </w:rPr>
          <w:t>Our people</w:t>
        </w:r>
        <w:r>
          <w:rPr>
            <w:webHidden/>
          </w:rPr>
          <w:tab/>
        </w:r>
        <w:r>
          <w:rPr>
            <w:webHidden/>
          </w:rPr>
          <w:fldChar w:fldCharType="begin"/>
        </w:r>
        <w:r>
          <w:rPr>
            <w:webHidden/>
          </w:rPr>
          <w:instrText xml:space="preserve"> PAGEREF _Toc232088815 \h </w:instrText>
        </w:r>
        <w:r>
          <w:rPr>
            <w:webHidden/>
          </w:rPr>
        </w:r>
        <w:r>
          <w:rPr>
            <w:webHidden/>
          </w:rPr>
          <w:fldChar w:fldCharType="separate"/>
        </w:r>
        <w:r>
          <w:rPr>
            <w:webHidden/>
          </w:rPr>
          <w:t>8</w:t>
        </w:r>
        <w:r>
          <w:rPr>
            <w:webHidden/>
          </w:rPr>
          <w:fldChar w:fldCharType="end"/>
        </w:r>
      </w:hyperlink>
    </w:p>
    <w:p w14:paraId="1F890DCF" w14:textId="793E2D3E" w:rsidR="00986EF8" w:rsidRDefault="00986EF8">
      <w:pPr>
        <w:pStyle w:val="TOC2"/>
        <w:rPr>
          <w:rFonts w:cstheme="minorBidi"/>
          <w:b w:val="0"/>
          <w:bCs w:val="0"/>
          <w:iCs w:val="0"/>
          <w:color w:val="auto"/>
          <w:kern w:val="2"/>
          <w:sz w:val="24"/>
          <w:szCs w:val="24"/>
          <w14:ligatures w14:val="standardContextual"/>
        </w:rPr>
      </w:pPr>
      <w:hyperlink w:anchor="_Toc232088816" w:history="1">
        <w:r w:rsidRPr="004459DD">
          <w:rPr>
            <w:rStyle w:val="Hyperlink"/>
          </w:rPr>
          <w:t>Our Communities</w:t>
        </w:r>
        <w:r>
          <w:rPr>
            <w:webHidden/>
          </w:rPr>
          <w:tab/>
        </w:r>
        <w:r>
          <w:rPr>
            <w:webHidden/>
          </w:rPr>
          <w:fldChar w:fldCharType="begin"/>
        </w:r>
        <w:r>
          <w:rPr>
            <w:webHidden/>
          </w:rPr>
          <w:instrText xml:space="preserve"> PAGEREF _Toc232088816 \h </w:instrText>
        </w:r>
        <w:r>
          <w:rPr>
            <w:webHidden/>
          </w:rPr>
        </w:r>
        <w:r>
          <w:rPr>
            <w:webHidden/>
          </w:rPr>
          <w:fldChar w:fldCharType="separate"/>
        </w:r>
        <w:r>
          <w:rPr>
            <w:webHidden/>
          </w:rPr>
          <w:t>10</w:t>
        </w:r>
        <w:r>
          <w:rPr>
            <w:webHidden/>
          </w:rPr>
          <w:fldChar w:fldCharType="end"/>
        </w:r>
      </w:hyperlink>
    </w:p>
    <w:p w14:paraId="67E370A0" w14:textId="6A9BC718" w:rsidR="00986EF8" w:rsidRDefault="00986EF8">
      <w:pPr>
        <w:pStyle w:val="TOC1"/>
        <w:rPr>
          <w:rFonts w:cstheme="minorBidi"/>
          <w:b w:val="0"/>
          <w:color w:val="auto"/>
          <w:kern w:val="2"/>
          <w:sz w:val="24"/>
          <w:szCs w:val="24"/>
          <w14:ligatures w14:val="standardContextual"/>
        </w:rPr>
      </w:pPr>
      <w:hyperlink w:anchor="_Toc232088817" w:history="1">
        <w:r w:rsidRPr="004459DD">
          <w:rPr>
            <w:rStyle w:val="Hyperlink"/>
            <w:rFonts w:eastAsiaTheme="majorEastAsia" w:cstheme="majorBidi"/>
          </w:rPr>
          <w:t>Our Accessibility Action Plan FY27–28</w:t>
        </w:r>
        <w:r>
          <w:rPr>
            <w:webHidden/>
          </w:rPr>
          <w:tab/>
        </w:r>
        <w:r>
          <w:rPr>
            <w:webHidden/>
          </w:rPr>
          <w:fldChar w:fldCharType="begin"/>
        </w:r>
        <w:r>
          <w:rPr>
            <w:webHidden/>
          </w:rPr>
          <w:instrText xml:space="preserve"> PAGEREF _Toc232088817 \h </w:instrText>
        </w:r>
        <w:r>
          <w:rPr>
            <w:webHidden/>
          </w:rPr>
        </w:r>
        <w:r>
          <w:rPr>
            <w:webHidden/>
          </w:rPr>
          <w:fldChar w:fldCharType="separate"/>
        </w:r>
        <w:r>
          <w:rPr>
            <w:webHidden/>
          </w:rPr>
          <w:t>12</w:t>
        </w:r>
        <w:r>
          <w:rPr>
            <w:webHidden/>
          </w:rPr>
          <w:fldChar w:fldCharType="end"/>
        </w:r>
      </w:hyperlink>
    </w:p>
    <w:p w14:paraId="1B648D55" w14:textId="147D97DE" w:rsidR="00986EF8" w:rsidRDefault="00986EF8">
      <w:pPr>
        <w:pStyle w:val="TOC1"/>
        <w:rPr>
          <w:rFonts w:cstheme="minorBidi"/>
          <w:b w:val="0"/>
          <w:color w:val="auto"/>
          <w:kern w:val="2"/>
          <w:sz w:val="24"/>
          <w:szCs w:val="24"/>
          <w14:ligatures w14:val="standardContextual"/>
        </w:rPr>
      </w:pPr>
      <w:hyperlink w:anchor="_Toc232088818" w:history="1">
        <w:r w:rsidRPr="004459DD">
          <w:rPr>
            <w:rStyle w:val="Hyperlink"/>
          </w:rPr>
          <w:t>Governance</w:t>
        </w:r>
        <w:r>
          <w:rPr>
            <w:webHidden/>
          </w:rPr>
          <w:tab/>
        </w:r>
        <w:r>
          <w:rPr>
            <w:webHidden/>
          </w:rPr>
          <w:fldChar w:fldCharType="begin"/>
        </w:r>
        <w:r>
          <w:rPr>
            <w:webHidden/>
          </w:rPr>
          <w:instrText xml:space="preserve"> PAGEREF _Toc232088818 \h </w:instrText>
        </w:r>
        <w:r>
          <w:rPr>
            <w:webHidden/>
          </w:rPr>
        </w:r>
        <w:r>
          <w:rPr>
            <w:webHidden/>
          </w:rPr>
          <w:fldChar w:fldCharType="separate"/>
        </w:r>
        <w:r>
          <w:rPr>
            <w:webHidden/>
          </w:rPr>
          <w:t>15</w:t>
        </w:r>
        <w:r>
          <w:rPr>
            <w:webHidden/>
          </w:rPr>
          <w:fldChar w:fldCharType="end"/>
        </w:r>
      </w:hyperlink>
    </w:p>
    <w:p w14:paraId="7B8EBC3C" w14:textId="487FA3B5" w:rsidR="00986EF8" w:rsidRDefault="00986EF8">
      <w:pPr>
        <w:pStyle w:val="TOC1"/>
        <w:rPr>
          <w:rFonts w:cstheme="minorBidi"/>
          <w:b w:val="0"/>
          <w:color w:val="auto"/>
          <w:kern w:val="2"/>
          <w:sz w:val="24"/>
          <w:szCs w:val="24"/>
          <w14:ligatures w14:val="standardContextual"/>
        </w:rPr>
      </w:pPr>
      <w:hyperlink w:anchor="_Toc232088819" w:history="1">
        <w:r w:rsidRPr="004459DD">
          <w:rPr>
            <w:rStyle w:val="Hyperlink"/>
          </w:rPr>
          <w:t>Feedback</w:t>
        </w:r>
        <w:r>
          <w:rPr>
            <w:webHidden/>
          </w:rPr>
          <w:tab/>
        </w:r>
        <w:r>
          <w:rPr>
            <w:webHidden/>
          </w:rPr>
          <w:fldChar w:fldCharType="begin"/>
        </w:r>
        <w:r>
          <w:rPr>
            <w:webHidden/>
          </w:rPr>
          <w:instrText xml:space="preserve"> PAGEREF _Toc232088819 \h </w:instrText>
        </w:r>
        <w:r>
          <w:rPr>
            <w:webHidden/>
          </w:rPr>
        </w:r>
        <w:r>
          <w:rPr>
            <w:webHidden/>
          </w:rPr>
          <w:fldChar w:fldCharType="separate"/>
        </w:r>
        <w:r>
          <w:rPr>
            <w:webHidden/>
          </w:rPr>
          <w:t>16</w:t>
        </w:r>
        <w:r>
          <w:rPr>
            <w:webHidden/>
          </w:rPr>
          <w:fldChar w:fldCharType="end"/>
        </w:r>
      </w:hyperlink>
    </w:p>
    <w:p w14:paraId="540B53B6" w14:textId="2DD83924" w:rsidR="00822541" w:rsidRPr="00D847D4" w:rsidRDefault="0048285C" w:rsidP="001A7464">
      <w:pPr>
        <w:tabs>
          <w:tab w:val="right" w:pos="8647"/>
        </w:tabs>
        <w:rPr>
          <w:rFonts w:cstheme="minorHAnsi"/>
        </w:rPr>
      </w:pPr>
      <w:r w:rsidRPr="00D847D4">
        <w:rPr>
          <w:rFonts w:cstheme="minorHAnsi"/>
        </w:rPr>
        <w:fldChar w:fldCharType="end"/>
      </w:r>
    </w:p>
    <w:p w14:paraId="195A96AF" w14:textId="77777777" w:rsidR="003A15F3" w:rsidRDefault="003A15F3" w:rsidP="001932E9">
      <w:pPr>
        <w:rPr>
          <w:rFonts w:cstheme="minorHAnsi"/>
        </w:rPr>
      </w:pPr>
    </w:p>
    <w:p w14:paraId="538FF02F" w14:textId="4622F98C" w:rsidR="003A15F3" w:rsidRDefault="003419BD" w:rsidP="001932E9">
      <w:pPr>
        <w:rPr>
          <w:rFonts w:cstheme="minorHAnsi"/>
        </w:rPr>
      </w:pPr>
      <w:r>
        <w:rPr>
          <w:noProof/>
        </w:rPr>
        <w:drawing>
          <wp:inline distT="0" distB="0" distL="0" distR="0" wp14:anchorId="46CC4D38" wp14:editId="038DECC0">
            <wp:extent cx="6120130" cy="1063625"/>
            <wp:effectExtent l="0" t="0" r="0" b="3175"/>
            <wp:docPr id="1015929101" name="Picture 1" descr="A blue circle with black text&#10;&#10;Acknowledgement of Cou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29101" name="Picture 1" descr="A blue circle with black text&#10;&#10;Acknowledgement of Country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1063625"/>
                    </a:xfrm>
                    <a:prstGeom prst="rect">
                      <a:avLst/>
                    </a:prstGeom>
                    <a:noFill/>
                    <a:ln>
                      <a:noFill/>
                    </a:ln>
                  </pic:spPr>
                </pic:pic>
              </a:graphicData>
            </a:graphic>
          </wp:inline>
        </w:drawing>
      </w:r>
    </w:p>
    <w:p w14:paraId="344BDAA4" w14:textId="77777777" w:rsidR="003A15F3" w:rsidRDefault="003A15F3" w:rsidP="001932E9">
      <w:pPr>
        <w:rPr>
          <w:rFonts w:cstheme="minorHAnsi"/>
        </w:rPr>
      </w:pPr>
    </w:p>
    <w:p w14:paraId="3D8096F0" w14:textId="3280372B" w:rsidR="002034BC" w:rsidRDefault="00D35924" w:rsidP="005452AE">
      <w:pPr>
        <w:pStyle w:val="SectionHeading"/>
        <w:numPr>
          <w:ilvl w:val="0"/>
          <w:numId w:val="0"/>
        </w:numPr>
        <w:ind w:left="851" w:hanging="851"/>
        <w:rPr>
          <w:rFonts w:eastAsiaTheme="majorEastAsia" w:cstheme="majorBidi"/>
        </w:rPr>
      </w:pPr>
      <w:bookmarkStart w:id="1" w:name="_Toc232088805"/>
      <w:r>
        <w:rPr>
          <w:rFonts w:eastAsiaTheme="majorEastAsia" w:cstheme="majorBidi"/>
        </w:rPr>
        <w:lastRenderedPageBreak/>
        <w:t>Introduction</w:t>
      </w:r>
      <w:bookmarkEnd w:id="1"/>
    </w:p>
    <w:p w14:paraId="764DD95E" w14:textId="77777777" w:rsidR="00AA2D57" w:rsidRDefault="00AA2D57" w:rsidP="00AA2D57">
      <w:pPr>
        <w:pStyle w:val="1stHeadingnumbered"/>
        <w:numPr>
          <w:ilvl w:val="1"/>
          <w:numId w:val="0"/>
        </w:numPr>
        <w:spacing w:before="0" w:after="0" w:line="240" w:lineRule="auto"/>
        <w:rPr>
          <w:bCs/>
          <w:sz w:val="18"/>
          <w:szCs w:val="18"/>
        </w:rPr>
      </w:pPr>
      <w:bookmarkStart w:id="2" w:name="_Toc232088806"/>
      <w:r>
        <w:rPr>
          <w:noProof/>
        </w:rPr>
        <w:drawing>
          <wp:inline distT="0" distB="0" distL="0" distR="0" wp14:anchorId="3B281D46" wp14:editId="0CF7E7FD">
            <wp:extent cx="2694721" cy="3593054"/>
            <wp:effectExtent l="0" t="0" r="0" b="7620"/>
            <wp:docPr id="21132239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2234" cy="3603072"/>
                    </a:xfrm>
                    <a:prstGeom prst="rect">
                      <a:avLst/>
                    </a:prstGeom>
                    <a:noFill/>
                    <a:ln>
                      <a:noFill/>
                    </a:ln>
                  </pic:spPr>
                </pic:pic>
              </a:graphicData>
            </a:graphic>
          </wp:inline>
        </w:drawing>
      </w:r>
      <w:bookmarkEnd w:id="2"/>
    </w:p>
    <w:p w14:paraId="3409C817" w14:textId="09675887" w:rsidR="00AA2D57" w:rsidRPr="00AA2D57" w:rsidRDefault="00AA2D57" w:rsidP="00AA2D57">
      <w:pPr>
        <w:pStyle w:val="1stHeadingnumbered"/>
        <w:numPr>
          <w:ilvl w:val="1"/>
          <w:numId w:val="0"/>
        </w:numPr>
        <w:spacing w:before="0" w:after="0" w:line="240" w:lineRule="auto"/>
        <w:rPr>
          <w:bCs/>
          <w:sz w:val="18"/>
          <w:szCs w:val="18"/>
        </w:rPr>
      </w:pPr>
      <w:bookmarkStart w:id="3" w:name="_Toc232088807"/>
      <w:r>
        <w:rPr>
          <w:bCs/>
          <w:sz w:val="18"/>
          <w:szCs w:val="18"/>
        </w:rPr>
        <w:t>Melinda Hunter (L) and Sarah Cuscadden (R)</w:t>
      </w:r>
      <w:bookmarkEnd w:id="3"/>
    </w:p>
    <w:p w14:paraId="54113BCE" w14:textId="77777777" w:rsidR="00AA2D57" w:rsidRDefault="00AA2D57" w:rsidP="008369E6">
      <w:pPr>
        <w:pStyle w:val="1stHeadingnumbered"/>
        <w:numPr>
          <w:ilvl w:val="1"/>
          <w:numId w:val="0"/>
        </w:numPr>
        <w:spacing w:before="0" w:after="0" w:line="240" w:lineRule="auto"/>
      </w:pPr>
    </w:p>
    <w:p w14:paraId="138D3DEC" w14:textId="5CD43565" w:rsidR="004C0FC7" w:rsidRDefault="004C0FC7" w:rsidP="008369E6">
      <w:pPr>
        <w:pStyle w:val="1stHeadingnumbered"/>
        <w:numPr>
          <w:ilvl w:val="1"/>
          <w:numId w:val="0"/>
        </w:numPr>
        <w:spacing w:before="0" w:after="0" w:line="240" w:lineRule="auto"/>
      </w:pPr>
      <w:bookmarkStart w:id="4" w:name="_Toc232088808"/>
      <w:r>
        <w:t>Executive Sponsor Message</w:t>
      </w:r>
      <w:r w:rsidR="00AA1CB5">
        <w:t xml:space="preserve"> - </w:t>
      </w:r>
      <w:r w:rsidR="008211A6">
        <w:t>Melinda Hunter</w:t>
      </w:r>
      <w:r w:rsidR="00AA1CB5">
        <w:t xml:space="preserve">, </w:t>
      </w:r>
      <w:r w:rsidR="008211A6">
        <w:t>General Counsel &amp; Company Secretary</w:t>
      </w:r>
      <w:bookmarkEnd w:id="4"/>
      <w:r w:rsidR="006C22C9">
        <w:t xml:space="preserve"> </w:t>
      </w:r>
    </w:p>
    <w:p w14:paraId="7E9B3BE5" w14:textId="2F19CD6A" w:rsidR="00A75F21" w:rsidRDefault="00A75F21" w:rsidP="00A75F21">
      <w:pPr>
        <w:rPr>
          <w:rFonts w:cstheme="minorHAnsi"/>
        </w:rPr>
      </w:pPr>
      <w:r>
        <w:rPr>
          <w:rFonts w:cstheme="minorHAnsi"/>
          <w:bCs/>
          <w:noProof/>
        </w:rPr>
        <w:t>We know</w:t>
      </w:r>
      <w:r w:rsidR="006B6969">
        <w:rPr>
          <w:rFonts w:cstheme="minorHAnsi"/>
          <w:bCs/>
          <w:noProof/>
        </w:rPr>
        <w:t xml:space="preserve"> that</w:t>
      </w:r>
      <w:r>
        <w:rPr>
          <w:rFonts w:cstheme="minorHAnsi"/>
          <w:bCs/>
          <w:noProof/>
        </w:rPr>
        <w:t xml:space="preserve"> over </w:t>
      </w:r>
      <w:r w:rsidR="00554209">
        <w:rPr>
          <w:rFonts w:cstheme="minorHAnsi"/>
          <w:bCs/>
          <w:noProof/>
        </w:rPr>
        <w:t>5.5</w:t>
      </w:r>
      <w:r>
        <w:rPr>
          <w:rFonts w:cstheme="minorHAnsi"/>
          <w:bCs/>
          <w:noProof/>
        </w:rPr>
        <w:t xml:space="preserve"> million people in Australia have some form of disability, which equates to </w:t>
      </w:r>
      <w:r w:rsidR="000D76FB">
        <w:rPr>
          <w:rFonts w:cstheme="minorHAnsi"/>
          <w:bCs/>
          <w:noProof/>
        </w:rPr>
        <w:t>21.4% of the population</w:t>
      </w:r>
      <w:r>
        <w:rPr>
          <w:rFonts w:cstheme="minorHAnsi"/>
          <w:bCs/>
          <w:noProof/>
        </w:rPr>
        <w:t>.</w:t>
      </w:r>
      <w:r>
        <w:rPr>
          <w:rStyle w:val="FootnoteReference"/>
          <w:rFonts w:cstheme="minorHAnsi"/>
          <w:bCs/>
          <w:noProof/>
        </w:rPr>
        <w:footnoteReference w:id="2"/>
      </w:r>
      <w:r w:rsidR="00D969AC">
        <w:rPr>
          <w:rFonts w:cstheme="minorHAnsi"/>
          <w:bCs/>
          <w:noProof/>
        </w:rPr>
        <w:t xml:space="preserve"> </w:t>
      </w:r>
      <w:r>
        <w:rPr>
          <w:rFonts w:cstheme="minorHAnsi"/>
          <w:bCs/>
          <w:noProof/>
        </w:rPr>
        <w:t>2.</w:t>
      </w:r>
      <w:r w:rsidR="00877425">
        <w:rPr>
          <w:rFonts w:cstheme="minorHAnsi"/>
          <w:bCs/>
          <w:noProof/>
        </w:rPr>
        <w:t xml:space="preserve">7 </w:t>
      </w:r>
      <w:r>
        <w:rPr>
          <w:rFonts w:cstheme="minorHAnsi"/>
          <w:bCs/>
          <w:noProof/>
        </w:rPr>
        <w:t>million people of working age in Australia (15-64 years) have a disability</w:t>
      </w:r>
      <w:r>
        <w:rPr>
          <w:rStyle w:val="FootnoteReference"/>
          <w:rFonts w:cstheme="minorHAnsi"/>
          <w:bCs/>
          <w:noProof/>
        </w:rPr>
        <w:footnoteReference w:id="3"/>
      </w:r>
      <w:r>
        <w:rPr>
          <w:rFonts w:cstheme="minorHAnsi"/>
        </w:rPr>
        <w:t>.</w:t>
      </w:r>
    </w:p>
    <w:p w14:paraId="3313809B" w14:textId="24DE99B9" w:rsidR="00A87527" w:rsidRDefault="00A87527" w:rsidP="00A87527">
      <w:pPr>
        <w:rPr>
          <w:rFonts w:cstheme="minorHAnsi"/>
          <w:bCs/>
          <w:noProof/>
        </w:rPr>
      </w:pPr>
      <w:r>
        <w:rPr>
          <w:rFonts w:cstheme="minorHAnsi"/>
          <w:bCs/>
          <w:noProof/>
        </w:rPr>
        <w:t xml:space="preserve">AGL’s purpose, </w:t>
      </w:r>
      <w:r w:rsidRPr="001C602C">
        <w:rPr>
          <w:rFonts w:cstheme="minorHAnsi"/>
          <w:b/>
          <w:noProof/>
        </w:rPr>
        <w:t>Powering Australian Life</w:t>
      </w:r>
      <w:r>
        <w:rPr>
          <w:rFonts w:cstheme="minorHAnsi"/>
          <w:bCs/>
          <w:noProof/>
        </w:rPr>
        <w:t>, reflects our commitment to provide reliable, sustainable and affordable energy solutions for millions of homes and businesses as we play a leading role in Australia’s energy transition.</w:t>
      </w:r>
      <w:r w:rsidR="0021416A">
        <w:rPr>
          <w:rFonts w:cstheme="minorHAnsi"/>
          <w:bCs/>
          <w:noProof/>
        </w:rPr>
        <w:t xml:space="preserve"> </w:t>
      </w:r>
      <w:r>
        <w:rPr>
          <w:rFonts w:cstheme="minorHAnsi"/>
          <w:bCs/>
          <w:noProof/>
        </w:rPr>
        <w:t>It is therefore imperative that all of our customers can easily access our products and services</w:t>
      </w:r>
      <w:r w:rsidR="00BD3030">
        <w:rPr>
          <w:rFonts w:cstheme="minorHAnsi"/>
          <w:bCs/>
          <w:noProof/>
        </w:rPr>
        <w:t xml:space="preserve"> regardless of their abilities. </w:t>
      </w:r>
    </w:p>
    <w:p w14:paraId="62D03991" w14:textId="0ABC165E" w:rsidR="00E56405" w:rsidRPr="00F36B52" w:rsidRDefault="00E56405" w:rsidP="00E56405">
      <w:pPr>
        <w:rPr>
          <w:rFonts w:cstheme="minorHAnsi"/>
          <w:bCs/>
          <w:noProof/>
        </w:rPr>
      </w:pPr>
      <w:r>
        <w:rPr>
          <w:rFonts w:cstheme="minorHAnsi"/>
          <w:bCs/>
          <w:noProof/>
        </w:rPr>
        <w:t xml:space="preserve">At AGL we are guided by our three core values, one of which is </w:t>
      </w:r>
      <w:r w:rsidRPr="002924F4">
        <w:rPr>
          <w:rFonts w:cstheme="minorHAnsi"/>
          <w:b/>
          <w:noProof/>
        </w:rPr>
        <w:t>Be Safe. Be Supportive</w:t>
      </w:r>
      <w:r>
        <w:rPr>
          <w:rFonts w:cstheme="minorHAnsi"/>
          <w:bCs/>
          <w:noProof/>
        </w:rPr>
        <w:t>.</w:t>
      </w:r>
      <w:r w:rsidR="0021416A">
        <w:rPr>
          <w:rFonts w:cstheme="minorHAnsi"/>
          <w:bCs/>
          <w:noProof/>
        </w:rPr>
        <w:t xml:space="preserve"> </w:t>
      </w:r>
      <w:r>
        <w:rPr>
          <w:rFonts w:cstheme="minorHAnsi"/>
          <w:bCs/>
          <w:noProof/>
        </w:rPr>
        <w:t xml:space="preserve">We are committed to creating a safe and supportive workplace for all of our employees, where everyone is valued, supported </w:t>
      </w:r>
      <w:r w:rsidRPr="00F36B52">
        <w:rPr>
          <w:rFonts w:cstheme="minorHAnsi"/>
          <w:bCs/>
          <w:noProof/>
        </w:rPr>
        <w:t>and has equal access to opportunities, our premises and our resources.</w:t>
      </w:r>
    </w:p>
    <w:p w14:paraId="476E97CC" w14:textId="4F0F05C1" w:rsidR="0084679C" w:rsidRDefault="0084679C" w:rsidP="0084679C">
      <w:pPr>
        <w:rPr>
          <w:rFonts w:cstheme="minorHAnsi"/>
        </w:rPr>
      </w:pPr>
      <w:r w:rsidRPr="00871F54">
        <w:rPr>
          <w:rFonts w:cstheme="minorHAnsi"/>
        </w:rPr>
        <w:t xml:space="preserve">AGL has made significant progress in improving its </w:t>
      </w:r>
      <w:r w:rsidR="00E56405" w:rsidRPr="00871F54">
        <w:rPr>
          <w:rFonts w:cstheme="minorHAnsi"/>
        </w:rPr>
        <w:t xml:space="preserve">disability </w:t>
      </w:r>
      <w:r w:rsidRPr="00871F54">
        <w:rPr>
          <w:rFonts w:cstheme="minorHAnsi"/>
        </w:rPr>
        <w:t>access and inclusion maturity over the past few years</w:t>
      </w:r>
      <w:r w:rsidR="00805A55" w:rsidRPr="00871F54">
        <w:rPr>
          <w:rFonts w:cstheme="minorHAnsi"/>
        </w:rPr>
        <w:t>.</w:t>
      </w:r>
      <w:r w:rsidR="0021416A" w:rsidRPr="00871F54">
        <w:rPr>
          <w:rFonts w:cstheme="minorHAnsi"/>
        </w:rPr>
        <w:t xml:space="preserve"> </w:t>
      </w:r>
      <w:r w:rsidR="00805A55" w:rsidRPr="00A05F09">
        <w:rPr>
          <w:rFonts w:cstheme="minorHAnsi"/>
        </w:rPr>
        <w:t>Since 2020,</w:t>
      </w:r>
      <w:r w:rsidRPr="00A05F09">
        <w:rPr>
          <w:rFonts w:cstheme="minorHAnsi"/>
        </w:rPr>
        <w:t xml:space="preserve"> AGL’s Australian Disability Network Access and Inclusion Index score </w:t>
      </w:r>
      <w:r w:rsidR="00805A55" w:rsidRPr="00A05F09">
        <w:rPr>
          <w:rFonts w:cstheme="minorHAnsi"/>
        </w:rPr>
        <w:t xml:space="preserve">has </w:t>
      </w:r>
      <w:r w:rsidR="004C164D" w:rsidRPr="00A05F09">
        <w:rPr>
          <w:rFonts w:cstheme="minorHAnsi"/>
        </w:rPr>
        <w:t>improved significantly</w:t>
      </w:r>
      <w:r w:rsidR="00986EF8">
        <w:rPr>
          <w:rFonts w:cstheme="minorHAnsi"/>
        </w:rPr>
        <w:t xml:space="preserve"> and in 2025 AGL ranked #1 of all companies who participated in the Index</w:t>
      </w:r>
      <w:r w:rsidRPr="00A05F09">
        <w:rPr>
          <w:rFonts w:cstheme="minorHAnsi"/>
        </w:rPr>
        <w:t>.</w:t>
      </w:r>
      <w:r w:rsidR="0021416A" w:rsidRPr="00A05F09">
        <w:rPr>
          <w:rFonts w:cstheme="minorHAnsi"/>
        </w:rPr>
        <w:t xml:space="preserve"> </w:t>
      </w:r>
      <w:r w:rsidRPr="00A05F09">
        <w:rPr>
          <w:rFonts w:cstheme="minorHAnsi"/>
        </w:rPr>
        <w:t>However</w:t>
      </w:r>
      <w:r w:rsidRPr="00871F54">
        <w:rPr>
          <w:rFonts w:cstheme="minorHAnsi"/>
        </w:rPr>
        <w:t>,</w:t>
      </w:r>
      <w:r w:rsidR="008148C7" w:rsidRPr="00871F54">
        <w:rPr>
          <w:rFonts w:cstheme="minorHAnsi"/>
        </w:rPr>
        <w:t xml:space="preserve"> we know</w:t>
      </w:r>
      <w:r w:rsidRPr="00A05F09">
        <w:rPr>
          <w:rFonts w:cstheme="minorHAnsi"/>
        </w:rPr>
        <w:t xml:space="preserve"> there is still much more </w:t>
      </w:r>
      <w:r w:rsidR="008148C7" w:rsidRPr="00871F54">
        <w:rPr>
          <w:rFonts w:cstheme="minorHAnsi"/>
        </w:rPr>
        <w:t>we can do in this space</w:t>
      </w:r>
      <w:r w:rsidR="00805A55" w:rsidRPr="00A05F09">
        <w:rPr>
          <w:rFonts w:cstheme="minorHAnsi"/>
        </w:rPr>
        <w:t>.</w:t>
      </w:r>
    </w:p>
    <w:p w14:paraId="71966041" w14:textId="395BB77F" w:rsidR="00805A55" w:rsidRPr="00021489" w:rsidRDefault="00805A55" w:rsidP="00805A55">
      <w:pPr>
        <w:rPr>
          <w:rFonts w:cstheme="minorHAnsi"/>
          <w:b/>
          <w:noProof/>
          <w:color w:val="001CB0" w:themeColor="text2"/>
        </w:rPr>
      </w:pPr>
      <w:r>
        <w:rPr>
          <w:rFonts w:cstheme="minorHAnsi"/>
        </w:rPr>
        <w:t xml:space="preserve">I’m delighted to be the Executive Sponsor of AGL Ability, AGL’s disability </w:t>
      </w:r>
      <w:r w:rsidR="002924F4">
        <w:rPr>
          <w:rFonts w:cstheme="minorHAnsi"/>
        </w:rPr>
        <w:t xml:space="preserve">inclusion </w:t>
      </w:r>
      <w:r w:rsidR="008712C1">
        <w:rPr>
          <w:rFonts w:cstheme="minorHAnsi"/>
        </w:rPr>
        <w:t xml:space="preserve">employee </w:t>
      </w:r>
      <w:r>
        <w:rPr>
          <w:rFonts w:cstheme="minorHAnsi"/>
        </w:rPr>
        <w:t>network, and look forward to championing AGL’s FY2</w:t>
      </w:r>
      <w:r w:rsidR="00430EE2">
        <w:rPr>
          <w:rFonts w:cstheme="minorHAnsi"/>
        </w:rPr>
        <w:t>7</w:t>
      </w:r>
      <w:r>
        <w:rPr>
          <w:rFonts w:cstheme="minorHAnsi"/>
        </w:rPr>
        <w:t>-2</w:t>
      </w:r>
      <w:r w:rsidR="00430EE2">
        <w:rPr>
          <w:rFonts w:cstheme="minorHAnsi"/>
        </w:rPr>
        <w:t>8</w:t>
      </w:r>
      <w:r>
        <w:rPr>
          <w:rFonts w:cstheme="minorHAnsi"/>
        </w:rPr>
        <w:t xml:space="preserve"> Accessibility Action Plan so that we can deliver on our </w:t>
      </w:r>
      <w:r w:rsidR="001B192B">
        <w:rPr>
          <w:rFonts w:cstheme="minorHAnsi"/>
        </w:rPr>
        <w:lastRenderedPageBreak/>
        <w:t>ambitions</w:t>
      </w:r>
      <w:r>
        <w:rPr>
          <w:rFonts w:cstheme="minorHAnsi"/>
        </w:rPr>
        <w:t xml:space="preserve"> and continue to build on the progress we have made to improve access and inclusion at AGL for </w:t>
      </w:r>
      <w:r w:rsidR="00C82DA0">
        <w:rPr>
          <w:rFonts w:cstheme="minorHAnsi"/>
        </w:rPr>
        <w:t xml:space="preserve">our </w:t>
      </w:r>
      <w:r>
        <w:rPr>
          <w:rFonts w:cstheme="minorHAnsi"/>
        </w:rPr>
        <w:t>employees</w:t>
      </w:r>
      <w:r w:rsidR="00DB4527">
        <w:rPr>
          <w:rFonts w:cstheme="minorHAnsi"/>
        </w:rPr>
        <w:t>,</w:t>
      </w:r>
      <w:r w:rsidR="00C82DA0">
        <w:rPr>
          <w:rFonts w:cstheme="minorHAnsi"/>
        </w:rPr>
        <w:t xml:space="preserve"> customers</w:t>
      </w:r>
      <w:r w:rsidR="00DB4527">
        <w:rPr>
          <w:rFonts w:cstheme="minorHAnsi"/>
        </w:rPr>
        <w:t xml:space="preserve"> and the wider community</w:t>
      </w:r>
      <w:r w:rsidR="003D1E0A">
        <w:rPr>
          <w:rFonts w:cstheme="minorHAnsi"/>
        </w:rPr>
        <w:t xml:space="preserve">. </w:t>
      </w:r>
    </w:p>
    <w:p w14:paraId="34F256C4" w14:textId="33902893" w:rsidR="006A264A" w:rsidRDefault="006A264A" w:rsidP="008369E6">
      <w:pPr>
        <w:pStyle w:val="1stHeadingnumbered"/>
        <w:numPr>
          <w:ilvl w:val="1"/>
          <w:numId w:val="0"/>
        </w:numPr>
        <w:spacing w:before="0" w:after="0" w:line="240" w:lineRule="auto"/>
      </w:pPr>
      <w:bookmarkStart w:id="5" w:name="_Toc232088809"/>
      <w:r>
        <w:t xml:space="preserve">Message from </w:t>
      </w:r>
      <w:r w:rsidR="00F913D8">
        <w:t>Sarah Cuscadden</w:t>
      </w:r>
      <w:r w:rsidR="00AA1CB5">
        <w:t xml:space="preserve">, </w:t>
      </w:r>
      <w:r>
        <w:t xml:space="preserve">AGL Ability Chair &amp; </w:t>
      </w:r>
      <w:r w:rsidR="00F913D8">
        <w:t>GM Health Safety &amp; Environment</w:t>
      </w:r>
      <w:bookmarkEnd w:id="5"/>
    </w:p>
    <w:p w14:paraId="3FEB6972" w14:textId="77777777" w:rsidR="00CB13AE" w:rsidRPr="00CB13AE" w:rsidRDefault="00CB13AE" w:rsidP="00CB13AE">
      <w:pPr>
        <w:rPr>
          <w:lang w:eastAsia="en-US"/>
        </w:rPr>
      </w:pPr>
      <w:r w:rsidRPr="00CB13AE">
        <w:rPr>
          <w:lang w:eastAsia="en-US"/>
        </w:rPr>
        <w:t>Growing up with a father who lives with an autoimmune disease, I’ve seen first-hand the impact that lifelong conditions can have—not only on the individual, but on families and communities. This has shaped my passion for ensuring that people of all abilities feel valued, supported and included. AGL plays, and continues to play, an important role in creating a more accessible and inclusive workplace and community.</w:t>
      </w:r>
    </w:p>
    <w:p w14:paraId="45390531" w14:textId="1B26C266" w:rsidR="00CB13AE" w:rsidRPr="00CB13AE" w:rsidRDefault="00CB13AE" w:rsidP="00CB13AE">
      <w:pPr>
        <w:rPr>
          <w:lang w:eastAsia="en-US"/>
        </w:rPr>
      </w:pPr>
      <w:r w:rsidRPr="00CB13AE">
        <w:rPr>
          <w:lang w:eastAsia="en-US"/>
        </w:rPr>
        <w:t>I am honoured to be the Chair of AGL Ability and proud of the progress we have made in recent years to improve accessibility and inclusion across our organisation. The FY27–FY29 Accessibility Action Plan builds on this strong foundation. It reflects a considered and practical set of actions designed to drive meaningful and sustained change—both within AGL and in the communities in which we operate.</w:t>
      </w:r>
    </w:p>
    <w:p w14:paraId="37890D48" w14:textId="77777777" w:rsidR="00CB13AE" w:rsidRPr="00CB13AE" w:rsidRDefault="00CB13AE" w:rsidP="00CB13AE">
      <w:pPr>
        <w:rPr>
          <w:lang w:eastAsia="en-US"/>
        </w:rPr>
      </w:pPr>
      <w:r w:rsidRPr="00CB13AE">
        <w:rPr>
          <w:lang w:eastAsia="en-US"/>
        </w:rPr>
        <w:t>I am excited about what we will achieve together over the next two years as we continue to embed inclusive practices and create an environment where everyone can thrive.</w:t>
      </w:r>
    </w:p>
    <w:p w14:paraId="56FF3327" w14:textId="77777777" w:rsidR="00CB13AE" w:rsidRPr="00CB13AE" w:rsidRDefault="00CB13AE" w:rsidP="00CB13AE">
      <w:pPr>
        <w:rPr>
          <w:lang w:eastAsia="en-US"/>
        </w:rPr>
      </w:pPr>
    </w:p>
    <w:p w14:paraId="1EEC9A7C" w14:textId="34303F0E" w:rsidR="002034BC" w:rsidRDefault="004827BB" w:rsidP="004B21DF">
      <w:pPr>
        <w:rPr>
          <w:rFonts w:cstheme="minorHAnsi"/>
        </w:rPr>
      </w:pPr>
      <w:r>
        <w:rPr>
          <w:rFonts w:cstheme="minorHAnsi"/>
        </w:rPr>
        <w:t xml:space="preserve"> </w:t>
      </w:r>
    </w:p>
    <w:p w14:paraId="1145F58B" w14:textId="6253010F" w:rsidR="00DE12B5" w:rsidRPr="00D847D4" w:rsidRDefault="002034BC" w:rsidP="00AD2745">
      <w:pPr>
        <w:pStyle w:val="SectionHeading"/>
        <w:numPr>
          <w:ilvl w:val="0"/>
          <w:numId w:val="0"/>
        </w:numPr>
        <w:ind w:left="851" w:hanging="851"/>
        <w:rPr>
          <w:rFonts w:eastAsiaTheme="majorEastAsia" w:cstheme="majorBidi"/>
        </w:rPr>
      </w:pPr>
      <w:bookmarkStart w:id="6" w:name="_Toc232088810"/>
      <w:r>
        <w:rPr>
          <w:rFonts w:eastAsiaTheme="majorEastAsia" w:cstheme="majorBidi"/>
        </w:rPr>
        <w:lastRenderedPageBreak/>
        <w:t>O</w:t>
      </w:r>
      <w:r w:rsidR="00DE12B5">
        <w:rPr>
          <w:rFonts w:eastAsiaTheme="majorEastAsia" w:cstheme="majorBidi"/>
        </w:rPr>
        <w:t>ur commitments</w:t>
      </w:r>
      <w:bookmarkEnd w:id="6"/>
    </w:p>
    <w:p w14:paraId="0652E6DC" w14:textId="1AADB56A" w:rsidR="00EC52D6" w:rsidRDefault="00771F51" w:rsidP="00E502D6">
      <w:pPr>
        <w:rPr>
          <w:rFonts w:cstheme="minorHAnsi"/>
          <w:b/>
          <w:noProof/>
          <w:color w:val="001CB0" w:themeColor="text2"/>
        </w:rPr>
      </w:pPr>
      <w:r>
        <w:rPr>
          <w:noProof/>
        </w:rPr>
        <mc:AlternateContent>
          <mc:Choice Requires="wps">
            <w:drawing>
              <wp:inline distT="0" distB="0" distL="0" distR="0" wp14:anchorId="048A8367" wp14:editId="6EAA69E7">
                <wp:extent cx="5964555" cy="1489075"/>
                <wp:effectExtent l="1905" t="6985" r="5715" b="8890"/>
                <wp:docPr id="561357840" name="Snip Single Corner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4555" cy="1489075"/>
                        </a:xfrm>
                        <a:custGeom>
                          <a:avLst/>
                          <a:gdLst>
                            <a:gd name="T0" fmla="*/ 0 w 5964382"/>
                            <a:gd name="T1" fmla="*/ 0 h 734291"/>
                            <a:gd name="T2" fmla="*/ 5841998 w 5964382"/>
                            <a:gd name="T3" fmla="*/ 0 h 734291"/>
                            <a:gd name="T4" fmla="*/ 5964382 w 5964382"/>
                            <a:gd name="T5" fmla="*/ 122384 h 734291"/>
                            <a:gd name="T6" fmla="*/ 5964382 w 5964382"/>
                            <a:gd name="T7" fmla="*/ 734291 h 734291"/>
                            <a:gd name="T8" fmla="*/ 0 w 5964382"/>
                            <a:gd name="T9" fmla="*/ 734291 h 734291"/>
                            <a:gd name="T10" fmla="*/ 0 w 5964382"/>
                            <a:gd name="T11" fmla="*/ 0 h 734291"/>
                            <a:gd name="T12" fmla="*/ 0 60000 65536"/>
                            <a:gd name="T13" fmla="*/ 0 60000 65536"/>
                            <a:gd name="T14" fmla="*/ 0 60000 65536"/>
                            <a:gd name="T15" fmla="*/ 0 60000 65536"/>
                            <a:gd name="T16" fmla="*/ 0 60000 65536"/>
                            <a:gd name="T17" fmla="*/ 0 60000 65536"/>
                            <a:gd name="T18" fmla="*/ 0 w 5964382"/>
                            <a:gd name="T19" fmla="*/ 0 h 734291"/>
                            <a:gd name="T20" fmla="*/ 5964382 w 5964382"/>
                            <a:gd name="T21" fmla="*/ 734291 h 734291"/>
                          </a:gdLst>
                          <a:ahLst/>
                          <a:cxnLst>
                            <a:cxn ang="T12">
                              <a:pos x="T0" y="T1"/>
                            </a:cxn>
                            <a:cxn ang="T13">
                              <a:pos x="T2" y="T3"/>
                            </a:cxn>
                            <a:cxn ang="T14">
                              <a:pos x="T4" y="T5"/>
                            </a:cxn>
                            <a:cxn ang="T15">
                              <a:pos x="T6" y="T7"/>
                            </a:cxn>
                            <a:cxn ang="T16">
                              <a:pos x="T8" y="T9"/>
                            </a:cxn>
                            <a:cxn ang="T17">
                              <a:pos x="T10" y="T11"/>
                            </a:cxn>
                          </a:cxnLst>
                          <a:rect l="T18" t="T19" r="T20" b="T21"/>
                          <a:pathLst>
                            <a:path w="5964382" h="734291">
                              <a:moveTo>
                                <a:pt x="0" y="0"/>
                              </a:moveTo>
                              <a:lnTo>
                                <a:pt x="5841998" y="0"/>
                              </a:lnTo>
                              <a:lnTo>
                                <a:pt x="5964382" y="122384"/>
                              </a:lnTo>
                              <a:lnTo>
                                <a:pt x="5964382" y="734291"/>
                              </a:lnTo>
                              <a:lnTo>
                                <a:pt x="0" y="734291"/>
                              </a:lnTo>
                              <a:lnTo>
                                <a:pt x="0" y="0"/>
                              </a:lnTo>
                              <a:close/>
                            </a:path>
                          </a:pathLst>
                        </a:custGeom>
                        <a:solidFill>
                          <a:schemeClr val="accent1">
                            <a:lumMod val="20000"/>
                            <a:lumOff val="8000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2EEB27B" w14:textId="77777777" w:rsidR="006B6969" w:rsidRDefault="004E2BA6" w:rsidP="006B6969">
                            <w:pPr>
                              <w:pStyle w:val="CallOut"/>
                              <w:jc w:val="left"/>
                            </w:pPr>
                            <w:r w:rsidRPr="00936FBA">
                              <w:rPr>
                                <w:b/>
                                <w:bCs/>
                              </w:rPr>
                              <w:t xml:space="preserve">AGL </w:t>
                            </w:r>
                            <w:r w:rsidRPr="006B6969">
                              <w:t>is</w:t>
                            </w:r>
                            <w:r w:rsidRPr="00936FBA">
                              <w:rPr>
                                <w:b/>
                                <w:bCs/>
                              </w:rPr>
                              <w:t xml:space="preserve"> committed</w:t>
                            </w:r>
                            <w:r>
                              <w:t xml:space="preserve"> to</w:t>
                            </w:r>
                            <w:r w:rsidR="006B6969">
                              <w:t>:</w:t>
                            </w:r>
                          </w:p>
                          <w:p w14:paraId="4BB20A40" w14:textId="3554E25D" w:rsidR="006B6969" w:rsidRDefault="0055546B" w:rsidP="006B6969">
                            <w:pPr>
                              <w:pStyle w:val="CallOut"/>
                              <w:numPr>
                                <w:ilvl w:val="0"/>
                                <w:numId w:val="29"/>
                              </w:numPr>
                              <w:jc w:val="left"/>
                            </w:pPr>
                            <w:r>
                              <w:t xml:space="preserve">employing and supporting people with disability </w:t>
                            </w:r>
                            <w:r w:rsidR="00BF613C">
                              <w:t>within our workplace and aim</w:t>
                            </w:r>
                            <w:r w:rsidR="004C2A07">
                              <w:t>s</w:t>
                            </w:r>
                            <w:r w:rsidR="00BF613C">
                              <w:t xml:space="preserve"> to</w:t>
                            </w:r>
                            <w:r w:rsidR="006B6969">
                              <w:t xml:space="preserve"> increase our representation of people with disability at AGL by the end of FY2</w:t>
                            </w:r>
                            <w:r w:rsidR="00430EE2">
                              <w:t>8</w:t>
                            </w:r>
                            <w:r w:rsidR="006B6969">
                              <w:t>.</w:t>
                            </w:r>
                          </w:p>
                          <w:p w14:paraId="7C6455C1" w14:textId="6E957149" w:rsidR="006B6969" w:rsidRDefault="006B6969" w:rsidP="006B6969">
                            <w:pPr>
                              <w:pStyle w:val="CallOut"/>
                              <w:numPr>
                                <w:ilvl w:val="0"/>
                                <w:numId w:val="29"/>
                              </w:numPr>
                              <w:jc w:val="left"/>
                            </w:pPr>
                            <w:r>
                              <w:t xml:space="preserve">supporting our customers with disability to ensure they can </w:t>
                            </w:r>
                            <w:r w:rsidR="00DC545F">
                              <w:t xml:space="preserve">easily </w:t>
                            </w:r>
                            <w:r>
                              <w:t>access AGL’s products</w:t>
                            </w:r>
                            <w:r w:rsidR="00071411">
                              <w:t xml:space="preserve"> and services</w:t>
                            </w:r>
                            <w:r>
                              <w:t xml:space="preserve"> regardless of their abilities.</w:t>
                            </w:r>
                          </w:p>
                          <w:p w14:paraId="5AEC0DDC" w14:textId="77777777" w:rsidR="006B6969" w:rsidRDefault="006B6969" w:rsidP="006B6969">
                            <w:pPr>
                              <w:pStyle w:val="CallOut"/>
                              <w:numPr>
                                <w:ilvl w:val="0"/>
                                <w:numId w:val="29"/>
                              </w:numPr>
                            </w:pPr>
                          </w:p>
                          <w:p w14:paraId="56F68379" w14:textId="2B97DF75" w:rsidR="00DE12B5" w:rsidRPr="00D847D4" w:rsidRDefault="00BF613C" w:rsidP="006B6969">
                            <w:pPr>
                              <w:pStyle w:val="CallOut"/>
                              <w:numPr>
                                <w:ilvl w:val="0"/>
                                <w:numId w:val="29"/>
                              </w:numPr>
                            </w:pPr>
                            <w:r w:rsidRPr="00936FBA">
                              <w:rPr>
                                <w:b/>
                                <w:bCs/>
                              </w:rPr>
                              <w:t>increase our representation</w:t>
                            </w:r>
                            <w:r>
                              <w:t xml:space="preserve"> of people with disability at AGL </w:t>
                            </w:r>
                            <w:r w:rsidR="00936FBA">
                              <w:t>by</w:t>
                            </w:r>
                            <w:r w:rsidR="00EC52D6">
                              <w:t xml:space="preserve"> the</w:t>
                            </w:r>
                            <w:r w:rsidR="00936FBA">
                              <w:t xml:space="preserve"> end of FY2</w:t>
                            </w:r>
                            <w:r w:rsidR="0039156E">
                              <w:t>6</w:t>
                            </w:r>
                            <w:r w:rsidR="00936FBA">
                              <w:t>.</w:t>
                            </w:r>
                          </w:p>
                        </w:txbxContent>
                      </wps:txbx>
                      <wps:bodyPr rot="0" vert="horz" wrap="square" lIns="72000" tIns="72000" rIns="72000" bIns="72000" anchor="ctr" anchorCtr="0" upright="1">
                        <a:noAutofit/>
                      </wps:bodyPr>
                    </wps:wsp>
                  </a:graphicData>
                </a:graphic>
              </wp:inline>
            </w:drawing>
          </mc:Choice>
          <mc:Fallback>
            <w:pict>
              <v:shape w14:anchorId="048A8367" id="Snip Single Corner Rectangle 1" o:spid="_x0000_s1026" style="width:469.65pt;height:117.25pt;visibility:visible;mso-wrap-style:square;mso-left-percent:-10001;mso-top-percent:-10001;mso-position-horizontal:absolute;mso-position-horizontal-relative:char;mso-position-vertical:absolute;mso-position-vertical-relative:line;mso-left-percent:-10001;mso-top-percent:-10001;v-text-anchor:middle" coordsize="5964382,7342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" adj="-11796480,,5400" path="m,l5841998,r122384,122384l5964382,734291,,734291,,xe" fillcolor="#c8fbff [660]" stroked="f" strokeweight="1pt">
                <v:stroke joinstyle="miter"/>
                <v:formulas/>
                <v:path arrowok="t" o:connecttype="custom" o:connectlocs="0,0;5842167,0;5964555,248184;5964555,1489075;0,1489075;0,0" o:connectangles="0,0,0,0,0,0" textboxrect="0,0,5964382,734291"/>
                <v:textbox inset="2mm,2mm,2mm,2mm">
                  <w:txbxContent>
                    <w:p w14:paraId="02EEB27B" w14:textId="77777777" w:rsidR="006B6969" w:rsidRDefault="004E2BA6" w:rsidP="006B6969">
                      <w:pPr>
                        <w:pStyle w:val="CallOut"/>
                        <w:jc w:val="left"/>
                      </w:pPr>
                      <w:r w:rsidRPr="00936FBA">
                        <w:rPr>
                          <w:b/>
                          <w:bCs/>
                        </w:rPr>
                        <w:t xml:space="preserve">AGL </w:t>
                      </w:r>
                      <w:r w:rsidRPr="006B6969">
                        <w:t>is</w:t>
                      </w:r>
                      <w:r w:rsidRPr="00936FBA">
                        <w:rPr>
                          <w:b/>
                          <w:bCs/>
                        </w:rPr>
                        <w:t xml:space="preserve"> committed</w:t>
                      </w:r>
                      <w:r>
                        <w:t xml:space="preserve"> to</w:t>
                      </w:r>
                      <w:r w:rsidR="006B6969">
                        <w:t>:</w:t>
                      </w:r>
                    </w:p>
                    <w:p w14:paraId="4BB20A40" w14:textId="3554E25D" w:rsidR="006B6969" w:rsidRDefault="0055546B" w:rsidP="006B6969">
                      <w:pPr>
                        <w:pStyle w:val="CallOut"/>
                        <w:numPr>
                          <w:ilvl w:val="0"/>
                          <w:numId w:val="29"/>
                        </w:numPr>
                        <w:jc w:val="left"/>
                      </w:pPr>
                      <w:r>
                        <w:t xml:space="preserve">employing and supporting people with disability </w:t>
                      </w:r>
                      <w:r w:rsidR="00BF613C">
                        <w:t>within our workplace and aim</w:t>
                      </w:r>
                      <w:r w:rsidR="004C2A07">
                        <w:t>s</w:t>
                      </w:r>
                      <w:r w:rsidR="00BF613C">
                        <w:t xml:space="preserve"> to</w:t>
                      </w:r>
                      <w:r w:rsidR="006B6969">
                        <w:t xml:space="preserve"> increase our representation of people with disability at AGL by the end of FY2</w:t>
                      </w:r>
                      <w:r w:rsidR="00430EE2">
                        <w:t>8</w:t>
                      </w:r>
                      <w:r w:rsidR="006B6969">
                        <w:t>.</w:t>
                      </w:r>
                    </w:p>
                    <w:p w14:paraId="7C6455C1" w14:textId="6E957149" w:rsidR="006B6969" w:rsidRDefault="006B6969" w:rsidP="006B6969">
                      <w:pPr>
                        <w:pStyle w:val="CallOut"/>
                        <w:numPr>
                          <w:ilvl w:val="0"/>
                          <w:numId w:val="29"/>
                        </w:numPr>
                        <w:jc w:val="left"/>
                      </w:pPr>
                      <w:r>
                        <w:t xml:space="preserve">supporting our customers with disability to ensure they can </w:t>
                      </w:r>
                      <w:r w:rsidR="00DC545F">
                        <w:t xml:space="preserve">easily </w:t>
                      </w:r>
                      <w:r>
                        <w:t>access AGL’s products</w:t>
                      </w:r>
                      <w:r w:rsidR="00071411">
                        <w:t xml:space="preserve"> and services</w:t>
                      </w:r>
                      <w:r>
                        <w:t xml:space="preserve"> regardless of their abilities.</w:t>
                      </w:r>
                    </w:p>
                    <w:p w14:paraId="5AEC0DDC" w14:textId="77777777" w:rsidR="006B6969" w:rsidRDefault="006B6969" w:rsidP="006B6969">
                      <w:pPr>
                        <w:pStyle w:val="CallOut"/>
                        <w:numPr>
                          <w:ilvl w:val="0"/>
                          <w:numId w:val="29"/>
                        </w:numPr>
                      </w:pPr>
                    </w:p>
                    <w:p w14:paraId="56F68379" w14:textId="2B97DF75" w:rsidR="00DE12B5" w:rsidRPr="00D847D4" w:rsidRDefault="00BF613C" w:rsidP="006B6969">
                      <w:pPr>
                        <w:pStyle w:val="CallOut"/>
                        <w:numPr>
                          <w:ilvl w:val="0"/>
                          <w:numId w:val="29"/>
                        </w:numPr>
                      </w:pPr>
                      <w:r w:rsidRPr="00936FBA">
                        <w:rPr>
                          <w:b/>
                          <w:bCs/>
                        </w:rPr>
                        <w:t>increase our representation</w:t>
                      </w:r>
                      <w:r>
                        <w:t xml:space="preserve"> of people with disability at AGL </w:t>
                      </w:r>
                      <w:r w:rsidR="00936FBA">
                        <w:t>by</w:t>
                      </w:r>
                      <w:r w:rsidR="00EC52D6">
                        <w:t xml:space="preserve"> the</w:t>
                      </w:r>
                      <w:r w:rsidR="00936FBA">
                        <w:t xml:space="preserve"> end of FY2</w:t>
                      </w:r>
                      <w:r w:rsidR="0039156E">
                        <w:t>6</w:t>
                      </w:r>
                      <w:r w:rsidR="00936FBA">
                        <w:t>.</w:t>
                      </w:r>
                    </w:p>
                  </w:txbxContent>
                </v:textbox>
                <w10:anchorlock/>
              </v:shape>
            </w:pict>
          </mc:Fallback>
        </mc:AlternateContent>
      </w:r>
    </w:p>
    <w:p w14:paraId="7ED7A855" w14:textId="6D0F7126" w:rsidR="00E502D6" w:rsidRPr="003402C6" w:rsidRDefault="00E502D6" w:rsidP="00E502D6">
      <w:pPr>
        <w:rPr>
          <w:rFonts w:cstheme="minorHAnsi"/>
          <w:bCs/>
          <w:noProof/>
        </w:rPr>
      </w:pPr>
      <w:r w:rsidRPr="003402C6">
        <w:rPr>
          <w:rFonts w:cstheme="minorHAnsi"/>
          <w:bCs/>
          <w:noProof/>
        </w:rPr>
        <w:t xml:space="preserve">We know that </w:t>
      </w:r>
      <w:r w:rsidR="000C3B5E">
        <w:rPr>
          <w:rFonts w:cstheme="minorHAnsi"/>
          <w:bCs/>
          <w:noProof/>
        </w:rPr>
        <w:t xml:space="preserve">over </w:t>
      </w:r>
      <w:r w:rsidRPr="003402C6">
        <w:rPr>
          <w:rFonts w:cstheme="minorHAnsi"/>
          <w:bCs/>
          <w:noProof/>
        </w:rPr>
        <w:t>one in five Australians (</w:t>
      </w:r>
      <w:r w:rsidR="000C3B5E">
        <w:rPr>
          <w:rFonts w:cstheme="minorHAnsi"/>
          <w:bCs/>
          <w:noProof/>
        </w:rPr>
        <w:t>5.5</w:t>
      </w:r>
      <w:r w:rsidRPr="003402C6">
        <w:rPr>
          <w:rFonts w:cstheme="minorHAnsi"/>
          <w:bCs/>
          <w:noProof/>
        </w:rPr>
        <w:t xml:space="preserve"> million people) </w:t>
      </w:r>
      <w:r w:rsidR="0039156E" w:rsidRPr="003402C6">
        <w:rPr>
          <w:rFonts w:cstheme="minorHAnsi"/>
          <w:bCs/>
          <w:noProof/>
        </w:rPr>
        <w:t>live with</w:t>
      </w:r>
      <w:r w:rsidRPr="003402C6">
        <w:rPr>
          <w:rFonts w:cstheme="minorHAnsi"/>
          <w:bCs/>
          <w:noProof/>
        </w:rPr>
        <w:t xml:space="preserve"> disability – and not every disability is visible.</w:t>
      </w:r>
    </w:p>
    <w:p w14:paraId="116F8169" w14:textId="06A7F56E" w:rsidR="00E502D6" w:rsidRDefault="00E502D6" w:rsidP="00E502D6">
      <w:pPr>
        <w:rPr>
          <w:rFonts w:cstheme="minorHAnsi"/>
          <w:noProof/>
        </w:rPr>
      </w:pPr>
      <w:r w:rsidRPr="00E502D6">
        <w:rPr>
          <w:rFonts w:cstheme="minorHAnsi"/>
          <w:noProof/>
        </w:rPr>
        <w:t>Disability inclusion is about understanding the relationship between the way people function and how they work, and making sure everybody has the same opportunities to participate in every aspect of life.</w:t>
      </w:r>
    </w:p>
    <w:p w14:paraId="3B36F4C5" w14:textId="1298F5D6" w:rsidR="00DE12B5" w:rsidRPr="00D847D4" w:rsidRDefault="00DE12B5" w:rsidP="00E5766C">
      <w:pPr>
        <w:pStyle w:val="1stHeadingnumbered"/>
        <w:numPr>
          <w:ilvl w:val="0"/>
          <w:numId w:val="0"/>
        </w:numPr>
        <w:ind w:left="992" w:hanging="992"/>
      </w:pPr>
      <w:bookmarkStart w:id="7" w:name="_Toc232088811"/>
      <w:r>
        <w:t>What is disability?</w:t>
      </w:r>
      <w:bookmarkEnd w:id="7"/>
      <w:r w:rsidRPr="00D847D4">
        <w:t xml:space="preserve"> </w:t>
      </w:r>
      <w:r w:rsidRPr="00D847D4">
        <w:tab/>
      </w:r>
    </w:p>
    <w:p w14:paraId="3B6C0DFC" w14:textId="2BB78492" w:rsidR="00914175" w:rsidRDefault="001A37DF" w:rsidP="0039156E">
      <w:pPr>
        <w:rPr>
          <w:noProof/>
        </w:rPr>
      </w:pPr>
      <w:r>
        <w:rPr>
          <w:noProof/>
        </w:rPr>
        <w:t>T</w:t>
      </w:r>
      <w:r w:rsidR="00914175" w:rsidRPr="00914175">
        <w:rPr>
          <w:noProof/>
        </w:rPr>
        <w:t>here are many kinds of disability and they can result from accidents, illness</w:t>
      </w:r>
      <w:r w:rsidR="00DC545F">
        <w:rPr>
          <w:noProof/>
        </w:rPr>
        <w:t>, environmental exposure</w:t>
      </w:r>
      <w:r w:rsidR="00914175" w:rsidRPr="00914175">
        <w:rPr>
          <w:noProof/>
        </w:rPr>
        <w:t xml:space="preserve"> or genetic disorders.</w:t>
      </w:r>
      <w:r w:rsidR="0021416A">
        <w:rPr>
          <w:noProof/>
        </w:rPr>
        <w:t xml:space="preserve">  </w:t>
      </w:r>
      <w:r w:rsidR="00914175" w:rsidRPr="00914175">
        <w:rPr>
          <w:noProof/>
        </w:rPr>
        <w:t xml:space="preserve">Disability may affect mobility, </w:t>
      </w:r>
      <w:r w:rsidR="002377E1">
        <w:rPr>
          <w:noProof/>
        </w:rPr>
        <w:t xml:space="preserve">the </w:t>
      </w:r>
      <w:r w:rsidR="00914175" w:rsidRPr="00914175">
        <w:rPr>
          <w:noProof/>
        </w:rPr>
        <w:t>ability to learn, or ability to communicate</w:t>
      </w:r>
      <w:r w:rsidR="00320D06">
        <w:rPr>
          <w:noProof/>
        </w:rPr>
        <w:t>. S</w:t>
      </w:r>
      <w:r w:rsidR="00914175" w:rsidRPr="00914175">
        <w:rPr>
          <w:noProof/>
        </w:rPr>
        <w:t>ome people may have more than one</w:t>
      </w:r>
      <w:r w:rsidR="00320D06">
        <w:rPr>
          <w:noProof/>
        </w:rPr>
        <w:t xml:space="preserve"> disability</w:t>
      </w:r>
      <w:r w:rsidR="00914175" w:rsidRPr="00914175">
        <w:rPr>
          <w:noProof/>
        </w:rPr>
        <w:t>.</w:t>
      </w:r>
      <w:r w:rsidR="0021416A">
        <w:rPr>
          <w:noProof/>
        </w:rPr>
        <w:t xml:space="preserve">  </w:t>
      </w:r>
      <w:r w:rsidR="00914175" w:rsidRPr="00914175">
        <w:rPr>
          <w:noProof/>
        </w:rPr>
        <w:t xml:space="preserve">Disability may be visible or </w:t>
      </w:r>
      <w:r w:rsidR="00536E62">
        <w:rPr>
          <w:noProof/>
        </w:rPr>
        <w:t>in</w:t>
      </w:r>
      <w:r w:rsidR="00914175" w:rsidRPr="00914175">
        <w:rPr>
          <w:noProof/>
        </w:rPr>
        <w:t>visible, may be permanent or temporary and may have minimal or substantial impact on a person’s abilities.</w:t>
      </w:r>
      <w:r w:rsidR="0021416A">
        <w:rPr>
          <w:noProof/>
        </w:rPr>
        <w:t xml:space="preserve"> </w:t>
      </w:r>
      <w:r w:rsidR="00914175" w:rsidRPr="00914175">
        <w:rPr>
          <w:noProof/>
        </w:rPr>
        <w:t>Although some people are born with disability, many people acquire disability</w:t>
      </w:r>
      <w:r w:rsidR="003200F7">
        <w:rPr>
          <w:noProof/>
        </w:rPr>
        <w:t>.</w:t>
      </w:r>
    </w:p>
    <w:p w14:paraId="70DD12E7" w14:textId="30666C19" w:rsidR="00DC545F" w:rsidRPr="00914175" w:rsidRDefault="00DC545F" w:rsidP="0039156E">
      <w:pPr>
        <w:rPr>
          <w:noProof/>
        </w:rPr>
      </w:pPr>
      <w:r>
        <w:rPr>
          <w:noProof/>
        </w:rPr>
        <w:t xml:space="preserve">People </w:t>
      </w:r>
      <w:r w:rsidR="00F76973">
        <w:rPr>
          <w:noProof/>
        </w:rPr>
        <w:t>“</w:t>
      </w:r>
      <w:r>
        <w:rPr>
          <w:noProof/>
        </w:rPr>
        <w:t>are considered to have a disability if they have a limitation, restriction or impairment which has lasted, or is likely to last six months and restricts everyday activities</w:t>
      </w:r>
      <w:r w:rsidR="00F76973">
        <w:rPr>
          <w:noProof/>
        </w:rPr>
        <w:t>”</w:t>
      </w:r>
      <w:r>
        <w:rPr>
          <w:noProof/>
        </w:rPr>
        <w:t>.</w:t>
      </w:r>
      <w:r w:rsidR="008F249C">
        <w:rPr>
          <w:rStyle w:val="FootnoteReference"/>
          <w:noProof/>
        </w:rPr>
        <w:footnoteReference w:id="4"/>
      </w:r>
      <w:r>
        <w:rPr>
          <w:noProof/>
        </w:rPr>
        <w:t xml:space="preserve">  </w:t>
      </w:r>
    </w:p>
    <w:p w14:paraId="5E028B0B" w14:textId="143F3597" w:rsidR="00DE12B5" w:rsidRPr="00D847D4" w:rsidRDefault="00DE12B5" w:rsidP="00E5766C">
      <w:pPr>
        <w:pStyle w:val="1stHeadingnumbered"/>
        <w:numPr>
          <w:ilvl w:val="0"/>
          <w:numId w:val="0"/>
        </w:numPr>
        <w:ind w:left="992" w:hanging="992"/>
      </w:pPr>
      <w:bookmarkStart w:id="8" w:name="_Toc232088812"/>
      <w:r>
        <w:t>Our partnerships</w:t>
      </w:r>
      <w:bookmarkEnd w:id="8"/>
      <w:r w:rsidRPr="00D847D4">
        <w:t xml:space="preserve"> </w:t>
      </w:r>
      <w:r w:rsidRPr="00D847D4">
        <w:tab/>
      </w:r>
    </w:p>
    <w:p w14:paraId="43C1B015" w14:textId="37889ED2" w:rsidR="00104385" w:rsidRDefault="008D3F03">
      <w:pPr>
        <w:spacing w:before="0"/>
        <w:rPr>
          <w:rFonts w:cstheme="minorHAnsi"/>
        </w:rPr>
      </w:pPr>
      <w:r>
        <w:rPr>
          <w:rFonts w:cstheme="minorHAnsi"/>
        </w:rPr>
        <w:t>The Australian Disability Network (</w:t>
      </w:r>
      <w:r w:rsidRPr="008D3F03">
        <w:rPr>
          <w:rFonts w:cstheme="minorHAnsi"/>
          <w:b/>
          <w:bCs/>
        </w:rPr>
        <w:t>ADN</w:t>
      </w:r>
      <w:r>
        <w:rPr>
          <w:rFonts w:cstheme="minorHAnsi"/>
        </w:rPr>
        <w:t xml:space="preserve">) </w:t>
      </w:r>
      <w:r w:rsidR="00207DEA" w:rsidRPr="00207DEA">
        <w:rPr>
          <w:rFonts w:cstheme="minorHAnsi"/>
        </w:rPr>
        <w:t xml:space="preserve">is a national, membership based, for-purpose organisation that supports organisations to advance the inclusion of people with disability in all aspects of business. AGL </w:t>
      </w:r>
      <w:r w:rsidR="00104385">
        <w:rPr>
          <w:rFonts w:cstheme="minorHAnsi"/>
        </w:rPr>
        <w:t>has</w:t>
      </w:r>
      <w:r w:rsidR="00207DEA" w:rsidRPr="00207DEA">
        <w:rPr>
          <w:rFonts w:cstheme="minorHAnsi"/>
        </w:rPr>
        <w:t xml:space="preserve"> been a member </w:t>
      </w:r>
      <w:r w:rsidR="00104385">
        <w:rPr>
          <w:rFonts w:cstheme="minorHAnsi"/>
        </w:rPr>
        <w:t xml:space="preserve">of ADN </w:t>
      </w:r>
      <w:r w:rsidR="007616E5">
        <w:rPr>
          <w:rFonts w:cstheme="minorHAnsi"/>
        </w:rPr>
        <w:t>since 2013</w:t>
      </w:r>
      <w:r w:rsidR="007D7B99">
        <w:rPr>
          <w:rFonts w:cstheme="minorHAnsi"/>
        </w:rPr>
        <w:t xml:space="preserve"> and </w:t>
      </w:r>
      <w:r w:rsidR="00A5441D">
        <w:rPr>
          <w:rFonts w:cstheme="minorHAnsi"/>
        </w:rPr>
        <w:t>became a gold member</w:t>
      </w:r>
      <w:r w:rsidR="007D7B99">
        <w:rPr>
          <w:rFonts w:cstheme="minorHAnsi"/>
        </w:rPr>
        <w:t xml:space="preserve"> in 2022. </w:t>
      </w:r>
    </w:p>
    <w:p w14:paraId="093A130F" w14:textId="6AA740D2" w:rsidR="008671A9" w:rsidRDefault="004E162A" w:rsidP="008671A9">
      <w:pPr>
        <w:spacing w:before="0"/>
        <w:rPr>
          <w:rFonts w:cstheme="minorHAnsi"/>
        </w:rPr>
      </w:pPr>
      <w:r>
        <w:rPr>
          <w:rFonts w:cstheme="minorHAnsi"/>
        </w:rPr>
        <w:t>AGL</w:t>
      </w:r>
      <w:r w:rsidR="008671A9">
        <w:rPr>
          <w:rFonts w:cstheme="minorHAnsi"/>
        </w:rPr>
        <w:t xml:space="preserve"> committed to The Valuable 500 in 2020, making us the first Australian energy company to join the collective</w:t>
      </w:r>
      <w:r w:rsidR="0021416A">
        <w:rPr>
          <w:rFonts w:cstheme="minorHAnsi"/>
        </w:rPr>
        <w:t xml:space="preserve">. </w:t>
      </w:r>
      <w:r w:rsidR="008671A9" w:rsidRPr="008671A9">
        <w:rPr>
          <w:rFonts w:cstheme="minorHAnsi"/>
        </w:rPr>
        <w:t>The Valuable 500 is a global movement putting disability inclusion on the business leadership agenda.</w:t>
      </w:r>
      <w:r w:rsidR="0021416A">
        <w:rPr>
          <w:rFonts w:cstheme="minorHAnsi"/>
        </w:rPr>
        <w:t xml:space="preserve"> </w:t>
      </w:r>
      <w:r w:rsidR="008671A9" w:rsidRPr="008671A9">
        <w:rPr>
          <w:rFonts w:cstheme="minorHAnsi"/>
        </w:rPr>
        <w:t xml:space="preserve">The movement is calling on 500 of the most influential business leaders and their brands to ignite systematic change by unlocking the business, social and economic value of the </w:t>
      </w:r>
      <w:r w:rsidR="0045401C">
        <w:rPr>
          <w:rFonts w:cstheme="minorHAnsi"/>
        </w:rPr>
        <w:t xml:space="preserve">more than </w:t>
      </w:r>
      <w:r w:rsidR="008671A9" w:rsidRPr="008671A9">
        <w:rPr>
          <w:rFonts w:cstheme="minorHAnsi"/>
        </w:rPr>
        <w:t xml:space="preserve">1.3 billion people living with disabilities around the world. </w:t>
      </w:r>
    </w:p>
    <w:p w14:paraId="15E91E51" w14:textId="4976D521" w:rsidR="00CD2F3C" w:rsidRDefault="00CD2F3C" w:rsidP="00512829">
      <w:pPr>
        <w:pStyle w:val="1stHeadingnumbered"/>
        <w:numPr>
          <w:ilvl w:val="0"/>
          <w:numId w:val="0"/>
        </w:numPr>
        <w:ind w:left="992" w:hanging="992"/>
      </w:pPr>
      <w:bookmarkStart w:id="9" w:name="_Toc232088813"/>
      <w:r>
        <w:t>AGL Ability</w:t>
      </w:r>
      <w:bookmarkEnd w:id="9"/>
      <w:r>
        <w:t xml:space="preserve"> </w:t>
      </w:r>
    </w:p>
    <w:p w14:paraId="6BE8B4F1" w14:textId="2E3A4672" w:rsidR="00CD2F3C" w:rsidRDefault="007D7B99" w:rsidP="00CD2F3C">
      <w:pPr>
        <w:rPr>
          <w:lang w:eastAsia="en-US"/>
        </w:rPr>
      </w:pPr>
      <w:r>
        <w:rPr>
          <w:lang w:eastAsia="en-US"/>
        </w:rPr>
        <w:t>AGL Ability, AGL’s disability inclusion employee network, was established in 2020. AGL Ability is overseen by the AGL Ability Committee (</w:t>
      </w:r>
      <w:r w:rsidRPr="007D7B99">
        <w:rPr>
          <w:b/>
          <w:bCs/>
          <w:lang w:eastAsia="en-US"/>
        </w:rPr>
        <w:t>Committee</w:t>
      </w:r>
      <w:r>
        <w:rPr>
          <w:lang w:eastAsia="en-US"/>
        </w:rPr>
        <w:t>).</w:t>
      </w:r>
      <w:r w:rsidR="0021416A">
        <w:rPr>
          <w:lang w:eastAsia="en-US"/>
        </w:rPr>
        <w:t xml:space="preserve"> </w:t>
      </w:r>
      <w:r>
        <w:rPr>
          <w:lang w:eastAsia="en-US"/>
        </w:rPr>
        <w:t xml:space="preserve">The Committee comprises </w:t>
      </w:r>
      <w:r w:rsidR="002A6F53">
        <w:rPr>
          <w:lang w:eastAsia="en-US"/>
        </w:rPr>
        <w:t xml:space="preserve">employees representing AGL’s major business units, </w:t>
      </w:r>
      <w:r>
        <w:rPr>
          <w:lang w:eastAsia="en-US"/>
        </w:rPr>
        <w:t>corporate functions, locations, roles and diversity streams.</w:t>
      </w:r>
      <w:r w:rsidR="0021416A">
        <w:rPr>
          <w:lang w:eastAsia="en-US"/>
        </w:rPr>
        <w:t xml:space="preserve"> </w:t>
      </w:r>
      <w:r>
        <w:rPr>
          <w:lang w:eastAsia="en-US"/>
        </w:rPr>
        <w:t>Whilst some Committee members identify as a person with disability</w:t>
      </w:r>
      <w:r w:rsidR="006A264A">
        <w:rPr>
          <w:lang w:eastAsia="en-US"/>
        </w:rPr>
        <w:t>,</w:t>
      </w:r>
      <w:r w:rsidR="003402C6">
        <w:rPr>
          <w:lang w:eastAsia="en-US"/>
        </w:rPr>
        <w:t xml:space="preserve"> and </w:t>
      </w:r>
      <w:r>
        <w:rPr>
          <w:lang w:eastAsia="en-US"/>
        </w:rPr>
        <w:t>other</w:t>
      </w:r>
      <w:r w:rsidR="003402C6">
        <w:rPr>
          <w:lang w:eastAsia="en-US"/>
        </w:rPr>
        <w:t xml:space="preserve"> members</w:t>
      </w:r>
      <w:r>
        <w:rPr>
          <w:lang w:eastAsia="en-US"/>
        </w:rPr>
        <w:t xml:space="preserve"> are carers for people with a disability, all Committee members are passionate about ensuring that AGL is a disability confident workplace where everyone feels included, valued, supported and able to bring their whole selves to work. </w:t>
      </w:r>
    </w:p>
    <w:p w14:paraId="6C3D72C6" w14:textId="7B026138" w:rsidR="00DF0A3B" w:rsidRDefault="00E17A0A" w:rsidP="007F31A9">
      <w:pPr>
        <w:pStyle w:val="TitleHeading"/>
        <w:spacing w:after="200" w:line="276" w:lineRule="auto"/>
        <w:rPr>
          <w:b w:val="0"/>
          <w:bCs/>
          <w:color w:val="auto"/>
          <w:sz w:val="20"/>
          <w:szCs w:val="20"/>
        </w:rPr>
      </w:pPr>
      <w:r>
        <w:rPr>
          <w:b w:val="0"/>
          <w:bCs/>
          <w:color w:val="auto"/>
          <w:sz w:val="20"/>
          <w:szCs w:val="20"/>
        </w:rPr>
        <w:lastRenderedPageBreak/>
        <w:t>The purpose of the Committee</w:t>
      </w:r>
      <w:r w:rsidR="00117DAF">
        <w:rPr>
          <w:b w:val="0"/>
          <w:bCs/>
          <w:color w:val="auto"/>
          <w:sz w:val="20"/>
          <w:szCs w:val="20"/>
        </w:rPr>
        <w:t xml:space="preserve"> is to champion and provide practical support to implement actions, policies and programs in the disability inclusion and accessibility space that me</w:t>
      </w:r>
      <w:r w:rsidR="005936E9">
        <w:rPr>
          <w:b w:val="0"/>
          <w:bCs/>
          <w:color w:val="auto"/>
          <w:sz w:val="20"/>
          <w:szCs w:val="20"/>
        </w:rPr>
        <w:t>et</w:t>
      </w:r>
      <w:r w:rsidR="00117DAF">
        <w:rPr>
          <w:b w:val="0"/>
          <w:bCs/>
          <w:color w:val="auto"/>
          <w:sz w:val="20"/>
          <w:szCs w:val="20"/>
        </w:rPr>
        <w:t xml:space="preserve"> the needs of AGL’s people, customers and communities in which we operate.  The Committee also supports the advancement of AGL’s overarching Diversity &amp; Inclusion </w:t>
      </w:r>
      <w:r w:rsidR="006B5EAC">
        <w:rPr>
          <w:b w:val="0"/>
          <w:bCs/>
          <w:color w:val="auto"/>
          <w:sz w:val="20"/>
          <w:szCs w:val="20"/>
        </w:rPr>
        <w:t>strategy by providing a forum for networking, consultation, communication and advocacy.</w:t>
      </w:r>
      <w:r>
        <w:rPr>
          <w:b w:val="0"/>
          <w:bCs/>
          <w:color w:val="auto"/>
          <w:sz w:val="20"/>
          <w:szCs w:val="20"/>
        </w:rPr>
        <w:t xml:space="preserve"> </w:t>
      </w:r>
    </w:p>
    <w:p w14:paraId="25138E96" w14:textId="23065DED" w:rsidR="00532F72" w:rsidRDefault="00532F72" w:rsidP="007F31A9">
      <w:pPr>
        <w:pStyle w:val="TitleHeading"/>
        <w:spacing w:after="200" w:line="276" w:lineRule="auto"/>
        <w:rPr>
          <w:b w:val="0"/>
          <w:bCs/>
          <w:color w:val="auto"/>
          <w:sz w:val="20"/>
          <w:szCs w:val="20"/>
        </w:rPr>
      </w:pPr>
      <w:r>
        <w:rPr>
          <w:b w:val="0"/>
          <w:bCs/>
          <w:color w:val="auto"/>
          <w:sz w:val="20"/>
          <w:szCs w:val="20"/>
        </w:rPr>
        <w:t xml:space="preserve">The Committee’s Charter was updated in </w:t>
      </w:r>
      <w:r w:rsidR="00401FD4" w:rsidRPr="000636DB">
        <w:rPr>
          <w:b w:val="0"/>
          <w:bCs/>
          <w:color w:val="auto"/>
          <w:sz w:val="20"/>
          <w:szCs w:val="20"/>
        </w:rPr>
        <w:t>202</w:t>
      </w:r>
      <w:r w:rsidR="00600716">
        <w:rPr>
          <w:b w:val="0"/>
          <w:bCs/>
          <w:color w:val="auto"/>
          <w:sz w:val="20"/>
          <w:szCs w:val="20"/>
        </w:rPr>
        <w:t>5</w:t>
      </w:r>
      <w:r>
        <w:rPr>
          <w:b w:val="0"/>
          <w:bCs/>
          <w:color w:val="auto"/>
          <w:sz w:val="20"/>
          <w:szCs w:val="20"/>
        </w:rPr>
        <w:t xml:space="preserve"> to ensure that it remains fit for purpose.</w:t>
      </w:r>
    </w:p>
    <w:p w14:paraId="36D04CB5" w14:textId="1D5740FE" w:rsidR="00DE12B5" w:rsidRPr="00D847D4" w:rsidRDefault="00DE12B5" w:rsidP="00E5766C">
      <w:pPr>
        <w:pStyle w:val="SectionHeading"/>
        <w:numPr>
          <w:ilvl w:val="0"/>
          <w:numId w:val="0"/>
        </w:numPr>
        <w:ind w:left="851" w:hanging="851"/>
        <w:rPr>
          <w:rFonts w:eastAsiaTheme="majorEastAsia" w:cstheme="majorBidi"/>
        </w:rPr>
      </w:pPr>
      <w:bookmarkStart w:id="10" w:name="_Toc232088814"/>
      <w:r>
        <w:rPr>
          <w:rFonts w:eastAsiaTheme="majorEastAsia" w:cstheme="majorBidi"/>
        </w:rPr>
        <w:lastRenderedPageBreak/>
        <w:t>Our highlights FY2</w:t>
      </w:r>
      <w:r w:rsidR="009A4C6B">
        <w:rPr>
          <w:rFonts w:eastAsiaTheme="majorEastAsia" w:cstheme="majorBidi"/>
        </w:rPr>
        <w:t>5</w:t>
      </w:r>
      <w:r>
        <w:rPr>
          <w:rFonts w:eastAsiaTheme="majorEastAsia" w:cstheme="majorBidi"/>
        </w:rPr>
        <w:t>–2</w:t>
      </w:r>
      <w:r w:rsidR="009A4C6B">
        <w:rPr>
          <w:rFonts w:eastAsiaTheme="majorEastAsia" w:cstheme="majorBidi"/>
        </w:rPr>
        <w:t>6</w:t>
      </w:r>
      <w:bookmarkEnd w:id="10"/>
      <w:r>
        <w:rPr>
          <w:rFonts w:eastAsiaTheme="majorEastAsia" w:cstheme="majorBidi"/>
        </w:rPr>
        <w:t xml:space="preserve"> </w:t>
      </w:r>
    </w:p>
    <w:p w14:paraId="6F03B949" w14:textId="6FED40EE" w:rsidR="0039156E" w:rsidRPr="000F2457" w:rsidRDefault="000F2457" w:rsidP="007A5BBB">
      <w:pPr>
        <w:rPr>
          <w:rFonts w:cstheme="minorHAnsi"/>
          <w:bCs/>
          <w:noProof/>
        </w:rPr>
      </w:pPr>
      <w:r w:rsidRPr="003402C6">
        <w:rPr>
          <w:rFonts w:cstheme="minorHAnsi"/>
          <w:bCs/>
          <w:noProof/>
        </w:rPr>
        <w:t>In FY2</w:t>
      </w:r>
      <w:r w:rsidR="009A4C6B">
        <w:rPr>
          <w:rFonts w:cstheme="minorHAnsi"/>
          <w:bCs/>
          <w:noProof/>
        </w:rPr>
        <w:t xml:space="preserve">5-26 </w:t>
      </w:r>
      <w:r w:rsidRPr="003402C6">
        <w:rPr>
          <w:rFonts w:cstheme="minorHAnsi"/>
          <w:bCs/>
          <w:noProof/>
        </w:rPr>
        <w:t>we continued to make</w:t>
      </w:r>
      <w:r w:rsidR="00827D98">
        <w:rPr>
          <w:rFonts w:cstheme="minorHAnsi"/>
          <w:bCs/>
          <w:noProof/>
        </w:rPr>
        <w:t xml:space="preserve"> significant</w:t>
      </w:r>
      <w:r w:rsidRPr="003402C6">
        <w:rPr>
          <w:rFonts w:cstheme="minorHAnsi"/>
          <w:bCs/>
          <w:noProof/>
        </w:rPr>
        <w:t xml:space="preserve"> improvements i</w:t>
      </w:r>
      <w:r w:rsidR="00361937" w:rsidRPr="003402C6">
        <w:rPr>
          <w:rFonts w:cstheme="minorHAnsi"/>
          <w:bCs/>
          <w:noProof/>
        </w:rPr>
        <w:t xml:space="preserve">n relation to </w:t>
      </w:r>
      <w:r w:rsidR="00107995">
        <w:rPr>
          <w:rFonts w:cstheme="minorHAnsi"/>
          <w:bCs/>
          <w:noProof/>
        </w:rPr>
        <w:t xml:space="preserve">disability </w:t>
      </w:r>
      <w:r w:rsidR="00361937" w:rsidRPr="003402C6">
        <w:rPr>
          <w:rFonts w:cstheme="minorHAnsi"/>
          <w:bCs/>
          <w:noProof/>
        </w:rPr>
        <w:t>inclusion and accessibility</w:t>
      </w:r>
      <w:r w:rsidRPr="003402C6">
        <w:rPr>
          <w:rFonts w:cstheme="minorHAnsi"/>
          <w:bCs/>
          <w:noProof/>
        </w:rPr>
        <w:t xml:space="preserve"> </w:t>
      </w:r>
      <w:r>
        <w:rPr>
          <w:rFonts w:cstheme="minorHAnsi"/>
          <w:bCs/>
          <w:noProof/>
        </w:rPr>
        <w:t xml:space="preserve">that impact our people, customers and </w:t>
      </w:r>
      <w:r w:rsidR="00D70627">
        <w:rPr>
          <w:rFonts w:cstheme="minorHAnsi"/>
          <w:bCs/>
          <w:noProof/>
        </w:rPr>
        <w:t xml:space="preserve">the </w:t>
      </w:r>
      <w:r>
        <w:rPr>
          <w:rFonts w:cstheme="minorHAnsi"/>
          <w:bCs/>
          <w:noProof/>
        </w:rPr>
        <w:t>communities in which we operate.</w:t>
      </w:r>
      <w:r w:rsidR="0018288A">
        <w:rPr>
          <w:rFonts w:cstheme="minorHAnsi"/>
          <w:bCs/>
          <w:noProof/>
        </w:rPr>
        <w:t xml:space="preserve"> This section of the AAP highlights </w:t>
      </w:r>
      <w:r w:rsidR="00F94ABB">
        <w:rPr>
          <w:rFonts w:cstheme="minorHAnsi"/>
          <w:bCs/>
          <w:noProof/>
        </w:rPr>
        <w:t xml:space="preserve">some </w:t>
      </w:r>
      <w:r w:rsidR="0018288A">
        <w:rPr>
          <w:rFonts w:cstheme="minorHAnsi"/>
          <w:bCs/>
          <w:noProof/>
        </w:rPr>
        <w:t>of our achievements in this space across FY25-26.</w:t>
      </w:r>
    </w:p>
    <w:p w14:paraId="14B4BF72" w14:textId="44DF888D" w:rsidR="00027834" w:rsidRPr="003F534E" w:rsidRDefault="00027834" w:rsidP="00E5766C">
      <w:pPr>
        <w:pStyle w:val="1stHeadingnumbered"/>
        <w:numPr>
          <w:ilvl w:val="0"/>
          <w:numId w:val="0"/>
        </w:numPr>
        <w:ind w:left="992" w:hanging="992"/>
        <w:rPr>
          <w:b/>
          <w:bCs/>
          <w:noProof/>
        </w:rPr>
      </w:pPr>
      <w:bookmarkStart w:id="11" w:name="_Toc232088815"/>
      <w:r w:rsidRPr="003F534E">
        <w:rPr>
          <w:b/>
          <w:bCs/>
          <w:noProof/>
        </w:rPr>
        <w:t>Our people</w:t>
      </w:r>
      <w:bookmarkEnd w:id="11"/>
    </w:p>
    <w:p w14:paraId="44AF71E2" w14:textId="13646478" w:rsidR="00C52B00" w:rsidRDefault="00C52B00" w:rsidP="0054155F">
      <w:pPr>
        <w:pStyle w:val="TitleHeading"/>
        <w:rPr>
          <w:b w:val="0"/>
          <w:bCs/>
        </w:rPr>
      </w:pPr>
      <w:r>
        <w:rPr>
          <w:b w:val="0"/>
          <w:bCs/>
        </w:rPr>
        <w:t>Benchmarking ourselves</w:t>
      </w:r>
    </w:p>
    <w:p w14:paraId="56680BCB" w14:textId="233F8D99" w:rsidR="00902C39" w:rsidRDefault="00ED16C8" w:rsidP="007E2EA0">
      <w:pPr>
        <w:pStyle w:val="TitleHeading"/>
        <w:rPr>
          <w:b w:val="0"/>
          <w:bCs/>
          <w:color w:val="auto"/>
          <w:sz w:val="20"/>
          <w:szCs w:val="20"/>
        </w:rPr>
      </w:pPr>
      <w:r>
        <w:rPr>
          <w:b w:val="0"/>
          <w:bCs/>
          <w:color w:val="auto"/>
          <w:sz w:val="20"/>
          <w:szCs w:val="20"/>
        </w:rPr>
        <w:t>AGL benchmarks its access and inclusion maturity every two years using ADN’s Access &amp; Inclusion Index (</w:t>
      </w:r>
      <w:r w:rsidRPr="00ED16C8">
        <w:rPr>
          <w:color w:val="auto"/>
          <w:sz w:val="20"/>
          <w:szCs w:val="20"/>
        </w:rPr>
        <w:t>Index</w:t>
      </w:r>
      <w:r>
        <w:rPr>
          <w:b w:val="0"/>
          <w:bCs/>
          <w:color w:val="auto"/>
          <w:sz w:val="20"/>
          <w:szCs w:val="20"/>
        </w:rPr>
        <w:t xml:space="preserve">). The Index is Australia’s national benchmarking instrument for disability workplace inclusion from which top employers </w:t>
      </w:r>
      <w:r w:rsidR="004E0556">
        <w:rPr>
          <w:b w:val="0"/>
          <w:bCs/>
          <w:color w:val="auto"/>
          <w:sz w:val="20"/>
          <w:szCs w:val="20"/>
        </w:rPr>
        <w:t>for people with disability are determined. AGL first completed the Index in 2020</w:t>
      </w:r>
      <w:r w:rsidR="001A54AD">
        <w:rPr>
          <w:b w:val="0"/>
          <w:bCs/>
          <w:color w:val="auto"/>
          <w:sz w:val="20"/>
          <w:szCs w:val="20"/>
        </w:rPr>
        <w:t>,</w:t>
      </w:r>
      <w:r w:rsidR="00D86F96">
        <w:rPr>
          <w:b w:val="0"/>
          <w:bCs/>
          <w:color w:val="auto"/>
          <w:sz w:val="20"/>
          <w:szCs w:val="20"/>
        </w:rPr>
        <w:t xml:space="preserve"> and since that time AGL’s Index score has significantly improved due to a concerted effort to make improvements </w:t>
      </w:r>
      <w:r w:rsidR="000F44EC">
        <w:rPr>
          <w:b w:val="0"/>
          <w:bCs/>
          <w:color w:val="auto"/>
          <w:sz w:val="20"/>
          <w:szCs w:val="20"/>
        </w:rPr>
        <w:t xml:space="preserve">across a number of areas, including </w:t>
      </w:r>
      <w:r w:rsidR="001D0E04">
        <w:rPr>
          <w:b w:val="0"/>
          <w:bCs/>
          <w:color w:val="auto"/>
          <w:sz w:val="20"/>
          <w:szCs w:val="20"/>
        </w:rPr>
        <w:t xml:space="preserve">the employee experience (recruitment, onboarding, reasonable adjustments, flexible working), leadership and training, </w:t>
      </w:r>
      <w:r w:rsidR="00007C77">
        <w:rPr>
          <w:b w:val="0"/>
          <w:bCs/>
          <w:color w:val="auto"/>
          <w:sz w:val="20"/>
          <w:szCs w:val="20"/>
        </w:rPr>
        <w:t xml:space="preserve">accessibility of </w:t>
      </w:r>
      <w:r w:rsidR="000756A9">
        <w:rPr>
          <w:b w:val="0"/>
          <w:bCs/>
          <w:color w:val="auto"/>
          <w:sz w:val="20"/>
          <w:szCs w:val="20"/>
        </w:rPr>
        <w:t>AGL’s</w:t>
      </w:r>
      <w:r w:rsidR="00007C77">
        <w:rPr>
          <w:b w:val="0"/>
          <w:bCs/>
          <w:color w:val="auto"/>
          <w:sz w:val="20"/>
          <w:szCs w:val="20"/>
        </w:rPr>
        <w:t xml:space="preserve"> products and services</w:t>
      </w:r>
      <w:r w:rsidR="001D0E04">
        <w:rPr>
          <w:b w:val="0"/>
          <w:bCs/>
          <w:color w:val="auto"/>
          <w:sz w:val="20"/>
          <w:szCs w:val="20"/>
        </w:rPr>
        <w:t xml:space="preserve"> and in relation to AGL’s physical environments.</w:t>
      </w:r>
      <w:r w:rsidR="005C0240">
        <w:rPr>
          <w:b w:val="0"/>
          <w:bCs/>
          <w:color w:val="auto"/>
          <w:sz w:val="20"/>
          <w:szCs w:val="20"/>
        </w:rPr>
        <w:t xml:space="preserve"> </w:t>
      </w:r>
      <w:r w:rsidR="001D0E04">
        <w:rPr>
          <w:b w:val="0"/>
          <w:bCs/>
          <w:color w:val="auto"/>
          <w:sz w:val="20"/>
          <w:szCs w:val="20"/>
        </w:rPr>
        <w:t xml:space="preserve"> </w:t>
      </w:r>
      <w:r w:rsidR="00B34CFB">
        <w:rPr>
          <w:b w:val="0"/>
          <w:bCs/>
          <w:color w:val="auto"/>
          <w:sz w:val="20"/>
          <w:szCs w:val="20"/>
        </w:rPr>
        <w:t xml:space="preserve">In </w:t>
      </w:r>
      <w:r w:rsidR="005C0240">
        <w:rPr>
          <w:b w:val="0"/>
          <w:bCs/>
          <w:color w:val="auto"/>
          <w:sz w:val="20"/>
          <w:szCs w:val="20"/>
        </w:rPr>
        <w:t xml:space="preserve">2025 </w:t>
      </w:r>
      <w:r w:rsidR="007E2EA0">
        <w:rPr>
          <w:b w:val="0"/>
          <w:bCs/>
          <w:color w:val="auto"/>
          <w:sz w:val="20"/>
          <w:szCs w:val="20"/>
        </w:rPr>
        <w:t xml:space="preserve">AGL </w:t>
      </w:r>
      <w:r w:rsidR="007E3C36">
        <w:rPr>
          <w:b w:val="0"/>
          <w:bCs/>
          <w:color w:val="auto"/>
          <w:sz w:val="20"/>
          <w:szCs w:val="20"/>
        </w:rPr>
        <w:t>ranked</w:t>
      </w:r>
      <w:r w:rsidR="00EE03A0" w:rsidRPr="00A94A98">
        <w:rPr>
          <w:b w:val="0"/>
          <w:bCs/>
          <w:color w:val="auto"/>
          <w:sz w:val="20"/>
          <w:szCs w:val="20"/>
        </w:rPr>
        <w:t xml:space="preserve"> first </w:t>
      </w:r>
      <w:r w:rsidR="00D65298">
        <w:rPr>
          <w:b w:val="0"/>
          <w:bCs/>
          <w:color w:val="auto"/>
          <w:sz w:val="20"/>
          <w:szCs w:val="20"/>
        </w:rPr>
        <w:t xml:space="preserve">overall </w:t>
      </w:r>
      <w:r w:rsidR="00EE03A0">
        <w:rPr>
          <w:b w:val="0"/>
          <w:bCs/>
          <w:color w:val="auto"/>
          <w:sz w:val="20"/>
          <w:szCs w:val="20"/>
        </w:rPr>
        <w:t xml:space="preserve">out of all companies who completed the Index. </w:t>
      </w:r>
      <w:r w:rsidR="001A54AD">
        <w:rPr>
          <w:b w:val="0"/>
          <w:bCs/>
          <w:color w:val="auto"/>
          <w:sz w:val="20"/>
          <w:szCs w:val="20"/>
        </w:rPr>
        <w:t>Additionally</w:t>
      </w:r>
      <w:r w:rsidR="00D65298">
        <w:rPr>
          <w:b w:val="0"/>
          <w:bCs/>
          <w:color w:val="auto"/>
          <w:sz w:val="20"/>
          <w:szCs w:val="20"/>
        </w:rPr>
        <w:t>,</w:t>
      </w:r>
      <w:r w:rsidR="00EE03A0">
        <w:rPr>
          <w:b w:val="0"/>
          <w:bCs/>
          <w:color w:val="auto"/>
          <w:sz w:val="20"/>
          <w:szCs w:val="20"/>
        </w:rPr>
        <w:t xml:space="preserve"> AGL</w:t>
      </w:r>
      <w:r w:rsidR="001A54AD">
        <w:rPr>
          <w:b w:val="0"/>
          <w:bCs/>
          <w:color w:val="auto"/>
          <w:sz w:val="20"/>
          <w:szCs w:val="20"/>
        </w:rPr>
        <w:t xml:space="preserve"> </w:t>
      </w:r>
      <w:r w:rsidR="00EE03A0">
        <w:rPr>
          <w:b w:val="0"/>
          <w:bCs/>
          <w:color w:val="auto"/>
          <w:sz w:val="20"/>
          <w:szCs w:val="20"/>
        </w:rPr>
        <w:t>ranked:</w:t>
      </w:r>
    </w:p>
    <w:p w14:paraId="281C6961" w14:textId="77777777" w:rsidR="00902C39" w:rsidRDefault="00E444D8" w:rsidP="00902C39">
      <w:pPr>
        <w:pStyle w:val="TitleHeading"/>
        <w:numPr>
          <w:ilvl w:val="0"/>
          <w:numId w:val="38"/>
        </w:numPr>
        <w:rPr>
          <w:b w:val="0"/>
          <w:bCs/>
          <w:color w:val="auto"/>
          <w:sz w:val="20"/>
          <w:szCs w:val="20"/>
        </w:rPr>
      </w:pPr>
      <w:r>
        <w:rPr>
          <w:b w:val="0"/>
          <w:bCs/>
          <w:color w:val="auto"/>
          <w:sz w:val="20"/>
          <w:szCs w:val="20"/>
        </w:rPr>
        <w:t>first in the Commitment category</w:t>
      </w:r>
      <w:r w:rsidR="00902C39">
        <w:rPr>
          <w:b w:val="0"/>
          <w:bCs/>
          <w:color w:val="auto"/>
          <w:sz w:val="20"/>
          <w:szCs w:val="20"/>
        </w:rPr>
        <w:t xml:space="preserve">; </w:t>
      </w:r>
    </w:p>
    <w:p w14:paraId="7611BE92" w14:textId="773E7617" w:rsidR="00902C39" w:rsidRDefault="00E444D8" w:rsidP="00902C39">
      <w:pPr>
        <w:pStyle w:val="TitleHeading"/>
        <w:numPr>
          <w:ilvl w:val="0"/>
          <w:numId w:val="38"/>
        </w:numPr>
        <w:rPr>
          <w:b w:val="0"/>
          <w:bCs/>
          <w:color w:val="auto"/>
          <w:sz w:val="20"/>
          <w:szCs w:val="20"/>
        </w:rPr>
      </w:pPr>
      <w:r>
        <w:rPr>
          <w:b w:val="0"/>
          <w:bCs/>
          <w:color w:val="auto"/>
          <w:sz w:val="20"/>
          <w:szCs w:val="20"/>
        </w:rPr>
        <w:t xml:space="preserve">second </w:t>
      </w:r>
      <w:r w:rsidR="00EE03A0">
        <w:rPr>
          <w:b w:val="0"/>
          <w:bCs/>
          <w:color w:val="auto"/>
          <w:sz w:val="20"/>
          <w:szCs w:val="20"/>
        </w:rPr>
        <w:t xml:space="preserve">in </w:t>
      </w:r>
      <w:r>
        <w:rPr>
          <w:b w:val="0"/>
          <w:bCs/>
          <w:color w:val="auto"/>
          <w:sz w:val="20"/>
          <w:szCs w:val="20"/>
        </w:rPr>
        <w:t xml:space="preserve">both </w:t>
      </w:r>
      <w:r w:rsidR="00EE03A0">
        <w:rPr>
          <w:b w:val="0"/>
          <w:bCs/>
          <w:color w:val="auto"/>
          <w:sz w:val="20"/>
          <w:szCs w:val="20"/>
        </w:rPr>
        <w:t xml:space="preserve">the </w:t>
      </w:r>
      <w:r w:rsidR="00902C39">
        <w:rPr>
          <w:b w:val="0"/>
          <w:bCs/>
          <w:color w:val="auto"/>
          <w:sz w:val="20"/>
          <w:szCs w:val="20"/>
        </w:rPr>
        <w:t xml:space="preserve">Employee Experience </w:t>
      </w:r>
      <w:r w:rsidR="00EE03A0">
        <w:rPr>
          <w:b w:val="0"/>
          <w:bCs/>
          <w:color w:val="auto"/>
          <w:sz w:val="20"/>
          <w:szCs w:val="20"/>
        </w:rPr>
        <w:t xml:space="preserve">and Communication &amp; Marketing </w:t>
      </w:r>
      <w:r w:rsidR="00902C39">
        <w:rPr>
          <w:b w:val="0"/>
          <w:bCs/>
          <w:color w:val="auto"/>
          <w:sz w:val="20"/>
          <w:szCs w:val="20"/>
        </w:rPr>
        <w:t xml:space="preserve">categories; and </w:t>
      </w:r>
    </w:p>
    <w:p w14:paraId="6C369693" w14:textId="57BC8983" w:rsidR="003E0EAC" w:rsidRDefault="00902C39" w:rsidP="003E0EAC">
      <w:pPr>
        <w:pStyle w:val="TitleHeading"/>
        <w:numPr>
          <w:ilvl w:val="0"/>
          <w:numId w:val="38"/>
        </w:numPr>
        <w:rPr>
          <w:b w:val="0"/>
          <w:bCs/>
          <w:color w:val="auto"/>
          <w:sz w:val="20"/>
          <w:szCs w:val="20"/>
        </w:rPr>
      </w:pPr>
      <w:r>
        <w:rPr>
          <w:b w:val="0"/>
          <w:bCs/>
          <w:color w:val="auto"/>
          <w:sz w:val="20"/>
          <w:szCs w:val="20"/>
        </w:rPr>
        <w:t xml:space="preserve">third in </w:t>
      </w:r>
      <w:r w:rsidR="008630B0">
        <w:rPr>
          <w:b w:val="0"/>
          <w:bCs/>
          <w:color w:val="auto"/>
          <w:sz w:val="20"/>
          <w:szCs w:val="20"/>
        </w:rPr>
        <w:t xml:space="preserve">both </w:t>
      </w:r>
      <w:r>
        <w:rPr>
          <w:b w:val="0"/>
          <w:bCs/>
          <w:color w:val="auto"/>
          <w:sz w:val="20"/>
          <w:szCs w:val="20"/>
        </w:rPr>
        <w:t>the Premises</w:t>
      </w:r>
      <w:r w:rsidR="008630B0">
        <w:rPr>
          <w:b w:val="0"/>
          <w:bCs/>
          <w:color w:val="auto"/>
          <w:sz w:val="20"/>
          <w:szCs w:val="20"/>
        </w:rPr>
        <w:t xml:space="preserve"> and Digital Accessibility </w:t>
      </w:r>
      <w:r>
        <w:rPr>
          <w:b w:val="0"/>
          <w:bCs/>
          <w:color w:val="auto"/>
          <w:sz w:val="20"/>
          <w:szCs w:val="20"/>
        </w:rPr>
        <w:t>categor</w:t>
      </w:r>
      <w:r w:rsidR="008630B0">
        <w:rPr>
          <w:b w:val="0"/>
          <w:bCs/>
          <w:color w:val="auto"/>
          <w:sz w:val="20"/>
          <w:szCs w:val="20"/>
        </w:rPr>
        <w:t>ies</w:t>
      </w:r>
      <w:r>
        <w:rPr>
          <w:b w:val="0"/>
          <w:bCs/>
          <w:color w:val="auto"/>
          <w:sz w:val="20"/>
          <w:szCs w:val="20"/>
        </w:rPr>
        <w:t>.</w:t>
      </w:r>
    </w:p>
    <w:p w14:paraId="7BEF3F60" w14:textId="77777777" w:rsidR="002623E6" w:rsidRDefault="002623E6" w:rsidP="002623E6">
      <w:pPr>
        <w:pStyle w:val="TitleHeading"/>
        <w:rPr>
          <w:b w:val="0"/>
          <w:bCs/>
        </w:rPr>
      </w:pPr>
      <w:r w:rsidRPr="003F534E">
        <w:rPr>
          <w:b w:val="0"/>
          <w:bCs/>
        </w:rPr>
        <w:t xml:space="preserve">Our Offices and Sites </w:t>
      </w:r>
    </w:p>
    <w:p w14:paraId="245F4E8C" w14:textId="1F6BF21E" w:rsidR="002623E6" w:rsidRDefault="002623E6" w:rsidP="002623E6">
      <w:pPr>
        <w:pStyle w:val="TitleHeading"/>
        <w:rPr>
          <w:b w:val="0"/>
          <w:bCs/>
          <w:color w:val="auto"/>
          <w:sz w:val="20"/>
          <w:szCs w:val="20"/>
        </w:rPr>
      </w:pPr>
      <w:r>
        <w:rPr>
          <w:b w:val="0"/>
          <w:bCs/>
          <w:color w:val="auto"/>
          <w:sz w:val="20"/>
          <w:szCs w:val="20"/>
        </w:rPr>
        <w:t>AGL engaged ADN to conduct Dignified Access Reviews (</w:t>
      </w:r>
      <w:r w:rsidRPr="003572E8">
        <w:rPr>
          <w:color w:val="auto"/>
          <w:sz w:val="20"/>
          <w:szCs w:val="20"/>
        </w:rPr>
        <w:t>DAR</w:t>
      </w:r>
      <w:r>
        <w:rPr>
          <w:b w:val="0"/>
          <w:bCs/>
          <w:color w:val="auto"/>
          <w:sz w:val="20"/>
          <w:szCs w:val="20"/>
        </w:rPr>
        <w:t xml:space="preserve">) of AGL’s Bayswater power station (in 2022) and Loy Yang power station (in 2024). The purpose of DARs is to determine whether there are potential barriers for people with disability accessing and using the relevant facility.  Over the course of FY25-26, AGL implemented a number of changes to the Bayswater and Loy Yang power stations in light of ADN’s recommendations.  These changes included installation of a lift </w:t>
      </w:r>
      <w:r w:rsidR="00022E7D">
        <w:rPr>
          <w:b w:val="0"/>
          <w:bCs/>
          <w:color w:val="auto"/>
          <w:sz w:val="20"/>
          <w:szCs w:val="20"/>
        </w:rPr>
        <w:t>in</w:t>
      </w:r>
      <w:r>
        <w:rPr>
          <w:b w:val="0"/>
          <w:bCs/>
          <w:color w:val="auto"/>
          <w:sz w:val="20"/>
          <w:szCs w:val="20"/>
        </w:rPr>
        <w:t xml:space="preserve"> the Bayswater administration building, new accessible bathrooms</w:t>
      </w:r>
      <w:r w:rsidR="0006044A">
        <w:rPr>
          <w:b w:val="0"/>
          <w:bCs/>
          <w:color w:val="auto"/>
          <w:sz w:val="20"/>
          <w:szCs w:val="20"/>
        </w:rPr>
        <w:t xml:space="preserve"> and </w:t>
      </w:r>
      <w:r>
        <w:rPr>
          <w:b w:val="0"/>
          <w:bCs/>
          <w:color w:val="auto"/>
          <w:sz w:val="20"/>
          <w:szCs w:val="20"/>
        </w:rPr>
        <w:t xml:space="preserve">ramps, hearing augmentation, dimmable lighting, tactile wayfinding and accessible parking (see photos below). There are dedicated accessibility committees at the Bayswater and Loy Yang power stations which </w:t>
      </w:r>
      <w:r w:rsidR="00FA0B6F">
        <w:rPr>
          <w:b w:val="0"/>
          <w:bCs/>
          <w:color w:val="auto"/>
          <w:sz w:val="20"/>
          <w:szCs w:val="20"/>
        </w:rPr>
        <w:t xml:space="preserve">monitor </w:t>
      </w:r>
      <w:r>
        <w:rPr>
          <w:b w:val="0"/>
          <w:bCs/>
          <w:color w:val="auto"/>
          <w:sz w:val="20"/>
          <w:szCs w:val="20"/>
        </w:rPr>
        <w:t xml:space="preserve">the overall accessibility of those sites. </w:t>
      </w:r>
    </w:p>
    <w:p w14:paraId="77551052" w14:textId="746B6C5D" w:rsidR="002623E6" w:rsidRDefault="002623E6" w:rsidP="002623E6">
      <w:pPr>
        <w:pStyle w:val="TitleHeading"/>
        <w:rPr>
          <w:b w:val="0"/>
          <w:bCs/>
          <w:color w:val="auto"/>
          <w:sz w:val="20"/>
          <w:szCs w:val="20"/>
        </w:rPr>
      </w:pPr>
      <w:r>
        <w:rPr>
          <w:noProof/>
          <w:szCs w:val="24"/>
        </w:rPr>
        <w:drawing>
          <wp:inline distT="0" distB="0" distL="0" distR="0" wp14:anchorId="298E1C19" wp14:editId="63FA25EF">
            <wp:extent cx="1272894" cy="1696661"/>
            <wp:effectExtent l="0" t="0" r="3810" b="0"/>
            <wp:docPr id="7683517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286224" cy="1714429"/>
                    </a:xfrm>
                    <a:prstGeom prst="rect">
                      <a:avLst/>
                    </a:prstGeom>
                    <a:noFill/>
                    <a:ln>
                      <a:noFill/>
                    </a:ln>
                  </pic:spPr>
                </pic:pic>
              </a:graphicData>
            </a:graphic>
          </wp:inline>
        </w:drawing>
      </w:r>
      <w:r w:rsidRPr="004D4000">
        <w:rPr>
          <w:rFonts w:ascii="Aptos" w:eastAsia="Yu Gothic" w:hAnsi="Aptos" w:cs="Times New Roman"/>
          <w:b w:val="0"/>
          <w:noProof/>
          <w:color w:val="auto"/>
          <w:szCs w:val="24"/>
        </w:rPr>
        <w:t xml:space="preserve"> </w:t>
      </w:r>
      <w:r w:rsidRPr="008A7BE3">
        <w:rPr>
          <w:szCs w:val="24"/>
        </w:rPr>
        <w:t xml:space="preserve"> </w:t>
      </w:r>
      <w:r w:rsidR="00CD5193" w:rsidRPr="004D4000">
        <w:rPr>
          <w:rFonts w:ascii="Aptos" w:eastAsia="Yu Gothic" w:hAnsi="Aptos" w:cs="Times New Roman"/>
          <w:b w:val="0"/>
          <w:noProof/>
          <w:color w:val="auto"/>
          <w:szCs w:val="24"/>
        </w:rPr>
        <w:drawing>
          <wp:inline distT="0" distB="0" distL="0" distR="0" wp14:anchorId="58291881" wp14:editId="37EB9684">
            <wp:extent cx="2182090" cy="1670537"/>
            <wp:effectExtent l="0" t="0" r="8890" b="6350"/>
            <wp:docPr id="728311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flipH="1">
                      <a:off x="0" y="0"/>
                      <a:ext cx="2184143" cy="1672108"/>
                    </a:xfrm>
                    <a:prstGeom prst="rect">
                      <a:avLst/>
                    </a:prstGeom>
                    <a:noFill/>
                    <a:ln>
                      <a:noFill/>
                    </a:ln>
                  </pic:spPr>
                </pic:pic>
              </a:graphicData>
            </a:graphic>
          </wp:inline>
        </w:drawing>
      </w:r>
      <w:r>
        <w:rPr>
          <w:noProof/>
          <w:szCs w:val="24"/>
        </w:rPr>
        <w:drawing>
          <wp:inline distT="0" distB="0" distL="0" distR="0" wp14:anchorId="524A2E79" wp14:editId="6E39BBEE">
            <wp:extent cx="2240373" cy="1680805"/>
            <wp:effectExtent l="0" t="0" r="7620" b="0"/>
            <wp:docPr id="20324849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249959" cy="1687997"/>
                    </a:xfrm>
                    <a:prstGeom prst="rect">
                      <a:avLst/>
                    </a:prstGeom>
                    <a:noFill/>
                    <a:ln>
                      <a:noFill/>
                    </a:ln>
                  </pic:spPr>
                </pic:pic>
              </a:graphicData>
            </a:graphic>
          </wp:inline>
        </w:drawing>
      </w:r>
    </w:p>
    <w:p w14:paraId="21F4A10E" w14:textId="70F9305A" w:rsidR="002623E6" w:rsidRPr="00CD5193" w:rsidRDefault="002623E6" w:rsidP="002623E6">
      <w:pPr>
        <w:pStyle w:val="TitleHeading"/>
        <w:spacing w:before="0"/>
        <w:rPr>
          <w:b w:val="0"/>
          <w:bCs/>
          <w:sz w:val="18"/>
          <w:szCs w:val="18"/>
        </w:rPr>
      </w:pPr>
      <w:r w:rsidRPr="00CD5193">
        <w:rPr>
          <w:b w:val="0"/>
          <w:bCs/>
          <w:sz w:val="18"/>
          <w:szCs w:val="18"/>
        </w:rPr>
        <w:t>Accessibility improvements at Bayswater power station – new lift installed at the administration building, new accessible bathroom and new ramp to the administration building</w:t>
      </w:r>
    </w:p>
    <w:p w14:paraId="40D36177" w14:textId="77777777" w:rsidR="002623E6" w:rsidRDefault="002623E6" w:rsidP="002623E6">
      <w:pPr>
        <w:pStyle w:val="TitleHeading"/>
        <w:spacing w:before="0"/>
        <w:rPr>
          <w:b w:val="0"/>
          <w:bCs/>
          <w:sz w:val="14"/>
          <w:szCs w:val="14"/>
        </w:rPr>
      </w:pPr>
    </w:p>
    <w:p w14:paraId="084EE1BC" w14:textId="3F3192E0" w:rsidR="002623E6" w:rsidRDefault="002623E6" w:rsidP="002623E6">
      <w:pPr>
        <w:pStyle w:val="TitleHeading"/>
        <w:rPr>
          <w:b w:val="0"/>
          <w:bCs/>
          <w:color w:val="auto"/>
          <w:sz w:val="20"/>
          <w:szCs w:val="20"/>
        </w:rPr>
      </w:pPr>
      <w:r>
        <w:rPr>
          <w:b w:val="0"/>
          <w:bCs/>
          <w:color w:val="auto"/>
          <w:sz w:val="20"/>
          <w:szCs w:val="20"/>
        </w:rPr>
        <w:t xml:space="preserve">In FY25-26 we also conducted DARs, using an ADN checklist, to evaluate, and improve, the accessibility of </w:t>
      </w:r>
      <w:r w:rsidR="00A351A6">
        <w:rPr>
          <w:b w:val="0"/>
          <w:bCs/>
          <w:color w:val="auto"/>
          <w:sz w:val="20"/>
          <w:szCs w:val="20"/>
        </w:rPr>
        <w:t xml:space="preserve">a number of our </w:t>
      </w:r>
      <w:r>
        <w:rPr>
          <w:b w:val="0"/>
          <w:bCs/>
          <w:color w:val="auto"/>
          <w:sz w:val="20"/>
          <w:szCs w:val="20"/>
        </w:rPr>
        <w:t xml:space="preserve">corporate offices </w:t>
      </w:r>
      <w:r w:rsidR="00A351A6">
        <w:rPr>
          <w:b w:val="0"/>
          <w:bCs/>
          <w:color w:val="auto"/>
          <w:sz w:val="20"/>
          <w:szCs w:val="20"/>
        </w:rPr>
        <w:t>and</w:t>
      </w:r>
      <w:r>
        <w:rPr>
          <w:b w:val="0"/>
          <w:bCs/>
          <w:color w:val="auto"/>
          <w:sz w:val="20"/>
          <w:szCs w:val="20"/>
        </w:rPr>
        <w:t xml:space="preserve"> operational sites (noting that all of AGL’s premises currently meet Disability (Access to Premises – Buildings) Standards 2010 minimum requirements). We have begun to implement improvements following these reviews</w:t>
      </w:r>
      <w:r w:rsidR="00A351A6">
        <w:rPr>
          <w:b w:val="0"/>
          <w:bCs/>
          <w:color w:val="auto"/>
          <w:sz w:val="20"/>
          <w:szCs w:val="20"/>
        </w:rPr>
        <w:t xml:space="preserve">. </w:t>
      </w:r>
    </w:p>
    <w:p w14:paraId="5536920F" w14:textId="2BAF327C" w:rsidR="002623E6" w:rsidRDefault="002623E6" w:rsidP="002623E6">
      <w:pPr>
        <w:pStyle w:val="TitleHeading"/>
        <w:rPr>
          <w:b w:val="0"/>
          <w:bCs/>
          <w:color w:val="auto"/>
          <w:sz w:val="20"/>
          <w:szCs w:val="20"/>
        </w:rPr>
      </w:pPr>
      <w:r>
        <w:rPr>
          <w:b w:val="0"/>
          <w:bCs/>
          <w:color w:val="auto"/>
          <w:sz w:val="20"/>
          <w:szCs w:val="20"/>
        </w:rPr>
        <w:t>In 2024 AGL developed AGL Design Guidelines which go above current minimum</w:t>
      </w:r>
      <w:r w:rsidR="00C437ED">
        <w:rPr>
          <w:b w:val="0"/>
          <w:bCs/>
          <w:color w:val="auto"/>
          <w:sz w:val="20"/>
          <w:szCs w:val="20"/>
        </w:rPr>
        <w:t xml:space="preserve"> </w:t>
      </w:r>
      <w:r>
        <w:rPr>
          <w:b w:val="0"/>
          <w:bCs/>
          <w:color w:val="auto"/>
          <w:sz w:val="20"/>
          <w:szCs w:val="20"/>
        </w:rPr>
        <w:t xml:space="preserve">compliance standards.  These guidelines are designed to embed inclusion into the way we plan, build and operate our physical environments.  In </w:t>
      </w:r>
      <w:r w:rsidR="00B04FFA">
        <w:rPr>
          <w:b w:val="0"/>
          <w:bCs/>
          <w:color w:val="auto"/>
          <w:sz w:val="20"/>
          <w:szCs w:val="20"/>
        </w:rPr>
        <w:t>FY25</w:t>
      </w:r>
      <w:r w:rsidR="00C437ED">
        <w:rPr>
          <w:b w:val="0"/>
          <w:bCs/>
          <w:color w:val="auto"/>
          <w:sz w:val="20"/>
          <w:szCs w:val="20"/>
        </w:rPr>
        <w:t>-26</w:t>
      </w:r>
      <w:r>
        <w:rPr>
          <w:b w:val="0"/>
          <w:bCs/>
          <w:color w:val="auto"/>
          <w:sz w:val="20"/>
          <w:szCs w:val="20"/>
        </w:rPr>
        <w:t>, AGL relocated its Adelaide office</w:t>
      </w:r>
      <w:r w:rsidR="00C437ED">
        <w:rPr>
          <w:b w:val="0"/>
          <w:bCs/>
          <w:color w:val="auto"/>
          <w:sz w:val="20"/>
          <w:szCs w:val="20"/>
        </w:rPr>
        <w:t xml:space="preserve"> and </w:t>
      </w:r>
      <w:r>
        <w:rPr>
          <w:b w:val="0"/>
          <w:bCs/>
          <w:color w:val="auto"/>
          <w:sz w:val="20"/>
          <w:szCs w:val="20"/>
        </w:rPr>
        <w:t xml:space="preserve">completed a fit-out of that office </w:t>
      </w:r>
      <w:r w:rsidR="00C437ED">
        <w:rPr>
          <w:b w:val="0"/>
          <w:bCs/>
          <w:color w:val="auto"/>
          <w:sz w:val="20"/>
          <w:szCs w:val="20"/>
        </w:rPr>
        <w:t>and a</w:t>
      </w:r>
      <w:r>
        <w:rPr>
          <w:b w:val="0"/>
          <w:bCs/>
          <w:color w:val="auto"/>
          <w:sz w:val="20"/>
          <w:szCs w:val="20"/>
        </w:rPr>
        <w:t xml:space="preserve"> re-fit of its Melbourne corporate office. AGL’s Design Guidelines were provided to project managers and architects working on these projects who collaborated with an accessibility consultant to ensure that the fit-outs meet the Design Guidelines. </w:t>
      </w:r>
    </w:p>
    <w:p w14:paraId="27ACFE83" w14:textId="77090274" w:rsidR="00667098" w:rsidRPr="003F534E" w:rsidRDefault="00667098" w:rsidP="0054155F">
      <w:pPr>
        <w:pStyle w:val="TitleHeading"/>
        <w:rPr>
          <w:b w:val="0"/>
          <w:bCs/>
        </w:rPr>
      </w:pPr>
      <w:r w:rsidRPr="003F534E">
        <w:rPr>
          <w:b w:val="0"/>
          <w:bCs/>
        </w:rPr>
        <w:lastRenderedPageBreak/>
        <w:t xml:space="preserve">Employees </w:t>
      </w:r>
      <w:r w:rsidR="008F2AD7">
        <w:rPr>
          <w:b w:val="0"/>
          <w:bCs/>
        </w:rPr>
        <w:t xml:space="preserve">&amp; </w:t>
      </w:r>
      <w:r w:rsidR="00C52B00">
        <w:rPr>
          <w:b w:val="0"/>
          <w:bCs/>
        </w:rPr>
        <w:t>r</w:t>
      </w:r>
      <w:r w:rsidR="008F2AD7">
        <w:rPr>
          <w:b w:val="0"/>
          <w:bCs/>
        </w:rPr>
        <w:t>ecruitment</w:t>
      </w:r>
      <w:r w:rsidR="00BD4CBB">
        <w:rPr>
          <w:b w:val="0"/>
          <w:bCs/>
        </w:rPr>
        <w:t xml:space="preserve"> </w:t>
      </w:r>
    </w:p>
    <w:p w14:paraId="12291FCE" w14:textId="77777777" w:rsidR="00410E5B" w:rsidRDefault="00410E5B" w:rsidP="00410E5B">
      <w:pPr>
        <w:pStyle w:val="TitleHeading"/>
        <w:spacing w:before="0"/>
        <w:rPr>
          <w:b w:val="0"/>
          <w:bCs/>
          <w:color w:val="auto"/>
          <w:sz w:val="20"/>
          <w:szCs w:val="20"/>
        </w:rPr>
      </w:pPr>
    </w:p>
    <w:p w14:paraId="250D9505" w14:textId="42ED3DBB" w:rsidR="00445A23" w:rsidRDefault="00445A23" w:rsidP="00410E5B">
      <w:pPr>
        <w:pStyle w:val="TitleHeading"/>
        <w:spacing w:before="0"/>
        <w:rPr>
          <w:b w:val="0"/>
          <w:bCs/>
          <w:color w:val="auto"/>
          <w:sz w:val="20"/>
          <w:szCs w:val="20"/>
        </w:rPr>
      </w:pPr>
      <w:r>
        <w:rPr>
          <w:b w:val="0"/>
          <w:bCs/>
          <w:color w:val="auto"/>
          <w:sz w:val="20"/>
          <w:szCs w:val="20"/>
        </w:rPr>
        <w:t>In FY25-26:</w:t>
      </w:r>
    </w:p>
    <w:p w14:paraId="3DB39964" w14:textId="77777777" w:rsidR="00445A23" w:rsidRDefault="00445A23" w:rsidP="00410E5B">
      <w:pPr>
        <w:pStyle w:val="TitleHeading"/>
        <w:spacing w:before="0"/>
        <w:rPr>
          <w:b w:val="0"/>
          <w:bCs/>
          <w:color w:val="auto"/>
          <w:sz w:val="20"/>
          <w:szCs w:val="20"/>
        </w:rPr>
      </w:pPr>
    </w:p>
    <w:p w14:paraId="3C9F4169" w14:textId="16A617EC" w:rsidR="001C24A8" w:rsidRDefault="009734E1" w:rsidP="00BF26BB">
      <w:pPr>
        <w:pStyle w:val="TitleHeading"/>
        <w:numPr>
          <w:ilvl w:val="0"/>
          <w:numId w:val="33"/>
        </w:numPr>
        <w:spacing w:before="0"/>
        <w:rPr>
          <w:b w:val="0"/>
          <w:bCs/>
          <w:color w:val="auto"/>
          <w:sz w:val="20"/>
          <w:szCs w:val="20"/>
        </w:rPr>
      </w:pPr>
      <w:r>
        <w:rPr>
          <w:b w:val="0"/>
          <w:bCs/>
          <w:color w:val="auto"/>
          <w:sz w:val="20"/>
          <w:szCs w:val="20"/>
        </w:rPr>
        <w:t>a</w:t>
      </w:r>
      <w:r w:rsidR="00B6325E">
        <w:rPr>
          <w:b w:val="0"/>
          <w:bCs/>
          <w:color w:val="auto"/>
          <w:sz w:val="20"/>
          <w:szCs w:val="20"/>
        </w:rPr>
        <w:t xml:space="preserve"> number of employees</w:t>
      </w:r>
      <w:r w:rsidR="008E0A3D">
        <w:rPr>
          <w:b w:val="0"/>
          <w:bCs/>
          <w:color w:val="auto"/>
          <w:sz w:val="20"/>
          <w:szCs w:val="20"/>
        </w:rPr>
        <w:t xml:space="preserve"> across various locations and operations</w:t>
      </w:r>
      <w:r>
        <w:rPr>
          <w:b w:val="0"/>
          <w:bCs/>
          <w:color w:val="auto"/>
          <w:sz w:val="20"/>
          <w:szCs w:val="20"/>
        </w:rPr>
        <w:t xml:space="preserve"> </w:t>
      </w:r>
      <w:r w:rsidR="0038097F">
        <w:rPr>
          <w:b w:val="0"/>
          <w:bCs/>
          <w:color w:val="auto"/>
          <w:sz w:val="20"/>
          <w:szCs w:val="20"/>
        </w:rPr>
        <w:t xml:space="preserve">completed </w:t>
      </w:r>
      <w:r w:rsidR="005E16FE">
        <w:rPr>
          <w:b w:val="0"/>
          <w:bCs/>
          <w:color w:val="auto"/>
          <w:sz w:val="20"/>
          <w:szCs w:val="20"/>
        </w:rPr>
        <w:t>d</w:t>
      </w:r>
      <w:r w:rsidR="0038097F">
        <w:rPr>
          <w:b w:val="0"/>
          <w:bCs/>
          <w:color w:val="auto"/>
          <w:sz w:val="20"/>
          <w:szCs w:val="20"/>
        </w:rPr>
        <w:t xml:space="preserve">isability </w:t>
      </w:r>
      <w:r w:rsidR="005E16FE">
        <w:rPr>
          <w:b w:val="0"/>
          <w:bCs/>
          <w:color w:val="auto"/>
          <w:sz w:val="20"/>
          <w:szCs w:val="20"/>
        </w:rPr>
        <w:t>c</w:t>
      </w:r>
      <w:r w:rsidR="0038097F">
        <w:rPr>
          <w:b w:val="0"/>
          <w:bCs/>
          <w:color w:val="auto"/>
          <w:sz w:val="20"/>
          <w:szCs w:val="20"/>
        </w:rPr>
        <w:t xml:space="preserve">onfidence </w:t>
      </w:r>
      <w:r w:rsidR="005E16FE">
        <w:rPr>
          <w:b w:val="0"/>
          <w:bCs/>
          <w:color w:val="auto"/>
          <w:sz w:val="20"/>
          <w:szCs w:val="20"/>
        </w:rPr>
        <w:t>l</w:t>
      </w:r>
      <w:r>
        <w:rPr>
          <w:b w:val="0"/>
          <w:bCs/>
          <w:color w:val="auto"/>
          <w:sz w:val="20"/>
          <w:szCs w:val="20"/>
        </w:rPr>
        <w:t xml:space="preserve">eadership training which is designed to assist leaders to confidently </w:t>
      </w:r>
      <w:r w:rsidR="001C24A8">
        <w:rPr>
          <w:b w:val="0"/>
          <w:bCs/>
          <w:color w:val="auto"/>
          <w:sz w:val="20"/>
          <w:szCs w:val="20"/>
        </w:rPr>
        <w:t>manage people with disabilities and promote an inclusive workplace</w:t>
      </w:r>
      <w:r w:rsidR="00BF26BB">
        <w:rPr>
          <w:b w:val="0"/>
          <w:bCs/>
          <w:color w:val="auto"/>
          <w:sz w:val="20"/>
          <w:szCs w:val="20"/>
        </w:rPr>
        <w:t xml:space="preserve">. This training has been uploaded to </w:t>
      </w:r>
      <w:r w:rsidR="00D01F9F">
        <w:rPr>
          <w:b w:val="0"/>
          <w:bCs/>
          <w:color w:val="auto"/>
          <w:sz w:val="20"/>
          <w:szCs w:val="20"/>
        </w:rPr>
        <w:t xml:space="preserve">our enterprise management system (Workday) </w:t>
      </w:r>
      <w:r w:rsidR="002D4962">
        <w:rPr>
          <w:b w:val="0"/>
          <w:bCs/>
          <w:color w:val="auto"/>
          <w:sz w:val="20"/>
          <w:szCs w:val="20"/>
        </w:rPr>
        <w:t>so that it is available to all employees.</w:t>
      </w:r>
    </w:p>
    <w:p w14:paraId="746E158A" w14:textId="5D39F518" w:rsidR="00692857" w:rsidRDefault="005E45AA" w:rsidP="00BF26BB">
      <w:pPr>
        <w:pStyle w:val="TitleHeading"/>
        <w:numPr>
          <w:ilvl w:val="0"/>
          <w:numId w:val="33"/>
        </w:numPr>
        <w:spacing w:before="0"/>
        <w:rPr>
          <w:b w:val="0"/>
          <w:bCs/>
          <w:color w:val="auto"/>
          <w:sz w:val="20"/>
          <w:szCs w:val="20"/>
        </w:rPr>
      </w:pPr>
      <w:r>
        <w:rPr>
          <w:b w:val="0"/>
          <w:bCs/>
          <w:color w:val="auto"/>
          <w:sz w:val="20"/>
          <w:szCs w:val="20"/>
        </w:rPr>
        <w:t>we launched an inclusive leadership journey</w:t>
      </w:r>
      <w:r w:rsidR="00795058">
        <w:rPr>
          <w:b w:val="0"/>
          <w:bCs/>
          <w:color w:val="auto"/>
          <w:sz w:val="20"/>
          <w:szCs w:val="20"/>
        </w:rPr>
        <w:t xml:space="preserve"> </w:t>
      </w:r>
      <w:r w:rsidR="008778EB">
        <w:rPr>
          <w:b w:val="0"/>
          <w:bCs/>
          <w:color w:val="auto"/>
          <w:sz w:val="20"/>
          <w:szCs w:val="20"/>
        </w:rPr>
        <w:t>which is automatically allocated to new people leaders</w:t>
      </w:r>
      <w:r w:rsidR="00AE3540">
        <w:rPr>
          <w:b w:val="0"/>
          <w:bCs/>
          <w:color w:val="auto"/>
          <w:sz w:val="20"/>
          <w:szCs w:val="20"/>
        </w:rPr>
        <w:t xml:space="preserve"> – this journey comprises a number of modules </w:t>
      </w:r>
      <w:r w:rsidR="00C95E0F">
        <w:rPr>
          <w:b w:val="0"/>
          <w:bCs/>
          <w:color w:val="auto"/>
          <w:sz w:val="20"/>
          <w:szCs w:val="20"/>
        </w:rPr>
        <w:t>which include section</w:t>
      </w:r>
      <w:r w:rsidR="008778EB">
        <w:rPr>
          <w:b w:val="0"/>
          <w:bCs/>
          <w:color w:val="auto"/>
          <w:sz w:val="20"/>
          <w:szCs w:val="20"/>
        </w:rPr>
        <w:t>s</w:t>
      </w:r>
      <w:r w:rsidR="00C95E0F">
        <w:rPr>
          <w:b w:val="0"/>
          <w:bCs/>
          <w:color w:val="auto"/>
          <w:sz w:val="20"/>
          <w:szCs w:val="20"/>
        </w:rPr>
        <w:t xml:space="preserve"> on reasonable adjustments, disability confidence, neurodiversity, inclusive language and mentoring.  </w:t>
      </w:r>
    </w:p>
    <w:p w14:paraId="7FE73ED2" w14:textId="77777777" w:rsidR="00784003" w:rsidRDefault="00784003" w:rsidP="00BF26BB">
      <w:pPr>
        <w:pStyle w:val="TitleHeading"/>
        <w:numPr>
          <w:ilvl w:val="0"/>
          <w:numId w:val="33"/>
        </w:numPr>
        <w:spacing w:before="0"/>
        <w:rPr>
          <w:b w:val="0"/>
          <w:bCs/>
          <w:color w:val="auto"/>
          <w:sz w:val="20"/>
          <w:szCs w:val="20"/>
        </w:rPr>
      </w:pPr>
      <w:r>
        <w:rPr>
          <w:b w:val="0"/>
          <w:bCs/>
          <w:color w:val="auto"/>
          <w:sz w:val="20"/>
          <w:szCs w:val="20"/>
        </w:rPr>
        <w:t>our Talent Acquisition team undertook inclusive hiring training.</w:t>
      </w:r>
    </w:p>
    <w:p w14:paraId="3F30AB2D" w14:textId="0051DD17" w:rsidR="007B00BD" w:rsidRDefault="007B00BD" w:rsidP="007D4730">
      <w:pPr>
        <w:pStyle w:val="TitleHeading"/>
        <w:numPr>
          <w:ilvl w:val="0"/>
          <w:numId w:val="33"/>
        </w:numPr>
        <w:spacing w:before="0"/>
        <w:rPr>
          <w:b w:val="0"/>
          <w:bCs/>
          <w:color w:val="auto"/>
          <w:sz w:val="20"/>
          <w:szCs w:val="20"/>
        </w:rPr>
      </w:pPr>
      <w:r>
        <w:rPr>
          <w:b w:val="0"/>
          <w:bCs/>
          <w:color w:val="auto"/>
          <w:sz w:val="20"/>
          <w:szCs w:val="20"/>
        </w:rPr>
        <w:t xml:space="preserve">we </w:t>
      </w:r>
      <w:r w:rsidR="00EA0623">
        <w:rPr>
          <w:b w:val="0"/>
          <w:bCs/>
          <w:color w:val="auto"/>
          <w:sz w:val="20"/>
          <w:szCs w:val="20"/>
        </w:rPr>
        <w:t xml:space="preserve">added a number of </w:t>
      </w:r>
      <w:r w:rsidR="006C4EEC">
        <w:rPr>
          <w:b w:val="0"/>
          <w:bCs/>
          <w:color w:val="auto"/>
          <w:sz w:val="20"/>
          <w:szCs w:val="20"/>
        </w:rPr>
        <w:t xml:space="preserve">new disability related resources to our </w:t>
      </w:r>
      <w:r w:rsidR="00560307">
        <w:rPr>
          <w:b w:val="0"/>
          <w:bCs/>
          <w:color w:val="auto"/>
          <w:sz w:val="20"/>
          <w:szCs w:val="20"/>
        </w:rPr>
        <w:t>internal website, including a neurodiversity toolkit.</w:t>
      </w:r>
    </w:p>
    <w:p w14:paraId="46B44AA6" w14:textId="6043665D" w:rsidR="00492698" w:rsidRDefault="007D4730" w:rsidP="00492698">
      <w:pPr>
        <w:pStyle w:val="TitleHeading"/>
        <w:numPr>
          <w:ilvl w:val="0"/>
          <w:numId w:val="33"/>
        </w:numPr>
        <w:spacing w:before="0"/>
        <w:rPr>
          <w:b w:val="0"/>
          <w:bCs/>
          <w:color w:val="auto"/>
          <w:sz w:val="20"/>
          <w:szCs w:val="20"/>
        </w:rPr>
      </w:pPr>
      <w:r>
        <w:rPr>
          <w:b w:val="0"/>
          <w:bCs/>
          <w:color w:val="auto"/>
          <w:sz w:val="20"/>
          <w:szCs w:val="20"/>
        </w:rPr>
        <w:t>we update</w:t>
      </w:r>
      <w:r w:rsidR="00784003">
        <w:rPr>
          <w:b w:val="0"/>
          <w:bCs/>
          <w:color w:val="auto"/>
          <w:sz w:val="20"/>
          <w:szCs w:val="20"/>
        </w:rPr>
        <w:t xml:space="preserve">d </w:t>
      </w:r>
      <w:r w:rsidR="00DB75A7">
        <w:rPr>
          <w:b w:val="0"/>
          <w:bCs/>
          <w:color w:val="auto"/>
          <w:sz w:val="20"/>
          <w:szCs w:val="20"/>
        </w:rPr>
        <w:t>our Reasonable Adjustments Guidelines and continued to</w:t>
      </w:r>
      <w:r w:rsidR="00792E78">
        <w:rPr>
          <w:b w:val="0"/>
          <w:bCs/>
          <w:color w:val="auto"/>
          <w:sz w:val="20"/>
          <w:szCs w:val="20"/>
        </w:rPr>
        <w:t xml:space="preserve"> remind employees and job seekers that they are entitled to ask for reasonable adjustments </w:t>
      </w:r>
      <w:r w:rsidR="00C41226">
        <w:rPr>
          <w:b w:val="0"/>
          <w:bCs/>
          <w:color w:val="auto"/>
          <w:sz w:val="20"/>
          <w:szCs w:val="20"/>
        </w:rPr>
        <w:t>during the recruitment process and throughout their employment at AGL.</w:t>
      </w:r>
    </w:p>
    <w:p w14:paraId="6959A08C" w14:textId="203517FA" w:rsidR="009B708D" w:rsidRDefault="00BA3341" w:rsidP="00492698">
      <w:pPr>
        <w:pStyle w:val="TitleHeading"/>
        <w:numPr>
          <w:ilvl w:val="0"/>
          <w:numId w:val="33"/>
        </w:numPr>
        <w:spacing w:before="0"/>
        <w:rPr>
          <w:b w:val="0"/>
          <w:bCs/>
          <w:color w:val="auto"/>
          <w:sz w:val="20"/>
          <w:szCs w:val="20"/>
        </w:rPr>
      </w:pPr>
      <w:r>
        <w:rPr>
          <w:b w:val="0"/>
          <w:bCs/>
          <w:color w:val="auto"/>
          <w:sz w:val="20"/>
          <w:szCs w:val="20"/>
        </w:rPr>
        <w:t xml:space="preserve">we </w:t>
      </w:r>
      <w:r w:rsidR="001743A0">
        <w:rPr>
          <w:b w:val="0"/>
          <w:bCs/>
          <w:color w:val="auto"/>
          <w:sz w:val="20"/>
          <w:szCs w:val="20"/>
        </w:rPr>
        <w:t>continued to notify</w:t>
      </w:r>
      <w:r w:rsidR="00FD19E9">
        <w:rPr>
          <w:b w:val="0"/>
          <w:bCs/>
          <w:color w:val="auto"/>
          <w:sz w:val="20"/>
          <w:szCs w:val="20"/>
        </w:rPr>
        <w:t xml:space="preserve"> employees at induction of their ability to </w:t>
      </w:r>
      <w:r w:rsidR="001743A0">
        <w:rPr>
          <w:b w:val="0"/>
          <w:bCs/>
          <w:color w:val="auto"/>
          <w:sz w:val="20"/>
          <w:szCs w:val="20"/>
        </w:rPr>
        <w:t>request a personal emergency evacuation plan (</w:t>
      </w:r>
      <w:r w:rsidR="001743A0" w:rsidRPr="001743A0">
        <w:rPr>
          <w:color w:val="auto"/>
          <w:sz w:val="20"/>
          <w:szCs w:val="20"/>
        </w:rPr>
        <w:t>PEEP</w:t>
      </w:r>
      <w:r w:rsidR="001743A0">
        <w:rPr>
          <w:b w:val="0"/>
          <w:bCs/>
          <w:color w:val="auto"/>
          <w:sz w:val="20"/>
          <w:szCs w:val="20"/>
        </w:rPr>
        <w:t>) and</w:t>
      </w:r>
      <w:r w:rsidR="00067FA2">
        <w:rPr>
          <w:b w:val="0"/>
          <w:bCs/>
          <w:color w:val="auto"/>
          <w:sz w:val="20"/>
          <w:szCs w:val="20"/>
        </w:rPr>
        <w:t xml:space="preserve"> periodically</w:t>
      </w:r>
      <w:r w:rsidR="001743A0">
        <w:rPr>
          <w:b w:val="0"/>
          <w:bCs/>
          <w:color w:val="auto"/>
          <w:sz w:val="20"/>
          <w:szCs w:val="20"/>
        </w:rPr>
        <w:t xml:space="preserve"> reminded all employees of their ability to request a PEEP at any time during their employment at AGL.</w:t>
      </w:r>
    </w:p>
    <w:p w14:paraId="4B80FF11" w14:textId="7A2396A4" w:rsidR="00117723" w:rsidRPr="00492698" w:rsidRDefault="00AD75DF" w:rsidP="00492698">
      <w:pPr>
        <w:pStyle w:val="TitleHeading"/>
        <w:numPr>
          <w:ilvl w:val="0"/>
          <w:numId w:val="33"/>
        </w:numPr>
        <w:spacing w:before="0"/>
        <w:rPr>
          <w:b w:val="0"/>
          <w:bCs/>
          <w:color w:val="auto"/>
          <w:sz w:val="20"/>
          <w:szCs w:val="20"/>
        </w:rPr>
      </w:pPr>
      <w:r w:rsidRPr="00492698">
        <w:rPr>
          <w:b w:val="0"/>
          <w:bCs/>
          <w:color w:val="auto"/>
          <w:sz w:val="20"/>
          <w:szCs w:val="20"/>
        </w:rPr>
        <w:t xml:space="preserve">we held various events to </w:t>
      </w:r>
      <w:r w:rsidR="00FF3EAF" w:rsidRPr="00492698">
        <w:rPr>
          <w:b w:val="0"/>
          <w:bCs/>
          <w:color w:val="auto"/>
          <w:sz w:val="20"/>
          <w:szCs w:val="20"/>
        </w:rPr>
        <w:t>celebrate Disability Pride Month</w:t>
      </w:r>
      <w:r w:rsidRPr="00492698">
        <w:rPr>
          <w:b w:val="0"/>
          <w:bCs/>
          <w:color w:val="auto"/>
          <w:sz w:val="20"/>
          <w:szCs w:val="20"/>
        </w:rPr>
        <w:t xml:space="preserve"> and to showcase AGL’s access and inclusion </w:t>
      </w:r>
      <w:r w:rsidR="008C410E">
        <w:rPr>
          <w:b w:val="0"/>
          <w:bCs/>
          <w:color w:val="auto"/>
          <w:sz w:val="20"/>
          <w:szCs w:val="20"/>
        </w:rPr>
        <w:t>journey</w:t>
      </w:r>
      <w:r w:rsidR="00C41226" w:rsidRPr="00492698">
        <w:rPr>
          <w:b w:val="0"/>
          <w:bCs/>
          <w:color w:val="auto"/>
          <w:sz w:val="20"/>
          <w:szCs w:val="20"/>
        </w:rPr>
        <w:t xml:space="preserve"> (see photos below).</w:t>
      </w:r>
    </w:p>
    <w:p w14:paraId="1F9520FC" w14:textId="77777777" w:rsidR="003200F6" w:rsidRPr="00390DAB" w:rsidRDefault="003200F6" w:rsidP="00F1585F">
      <w:pPr>
        <w:pStyle w:val="TitleHeading"/>
        <w:spacing w:before="0"/>
        <w:ind w:left="360"/>
        <w:rPr>
          <w:b w:val="0"/>
          <w:bCs/>
          <w:color w:val="auto"/>
          <w:sz w:val="20"/>
          <w:szCs w:val="20"/>
        </w:rPr>
      </w:pPr>
    </w:p>
    <w:p w14:paraId="0148AE1E" w14:textId="12847EBD" w:rsidR="00117723" w:rsidRDefault="00117723" w:rsidP="00117723">
      <w:pPr>
        <w:pStyle w:val="TitleHeading"/>
        <w:spacing w:before="0"/>
        <w:rPr>
          <w:b w:val="0"/>
          <w:bCs/>
          <w:color w:val="auto"/>
          <w:sz w:val="20"/>
          <w:szCs w:val="20"/>
        </w:rPr>
      </w:pPr>
      <w:r>
        <w:rPr>
          <w:noProof/>
        </w:rPr>
        <w:drawing>
          <wp:inline distT="0" distB="0" distL="0" distR="0" wp14:anchorId="4F5F9479" wp14:editId="246A4BF9">
            <wp:extent cx="2177646" cy="2668270"/>
            <wp:effectExtent l="0" t="0" r="0" b="0"/>
            <wp:docPr id="17482324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0368" cy="2671606"/>
                    </a:xfrm>
                    <a:prstGeom prst="rect">
                      <a:avLst/>
                    </a:prstGeom>
                    <a:noFill/>
                    <a:ln>
                      <a:noFill/>
                    </a:ln>
                  </pic:spPr>
                </pic:pic>
              </a:graphicData>
            </a:graphic>
          </wp:inline>
        </w:drawing>
      </w:r>
      <w:r w:rsidR="00AC2716">
        <w:rPr>
          <w:b w:val="0"/>
          <w:bCs/>
          <w:color w:val="auto"/>
          <w:sz w:val="20"/>
          <w:szCs w:val="20"/>
        </w:rPr>
        <w:tab/>
      </w:r>
      <w:r w:rsidR="00AC2716">
        <w:rPr>
          <w:noProof/>
        </w:rPr>
        <w:drawing>
          <wp:inline distT="0" distB="0" distL="0" distR="0" wp14:anchorId="7FFEC2FE" wp14:editId="3BDEB79F">
            <wp:extent cx="3176615" cy="2657933"/>
            <wp:effectExtent l="0" t="0" r="5080" b="952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6808" cy="2666461"/>
                    </a:xfrm>
                    <a:prstGeom prst="rect">
                      <a:avLst/>
                    </a:prstGeom>
                    <a:noFill/>
                    <a:ln>
                      <a:noFill/>
                    </a:ln>
                  </pic:spPr>
                </pic:pic>
              </a:graphicData>
            </a:graphic>
          </wp:inline>
        </w:drawing>
      </w:r>
    </w:p>
    <w:p w14:paraId="31BB53B0" w14:textId="231D2986" w:rsidR="00390DAB" w:rsidRPr="00390DAB" w:rsidRDefault="00390DAB" w:rsidP="00E83169">
      <w:pPr>
        <w:pStyle w:val="TitleHeading"/>
        <w:spacing w:before="0"/>
        <w:rPr>
          <w:b w:val="0"/>
          <w:bCs/>
          <w:sz w:val="14"/>
          <w:szCs w:val="14"/>
        </w:rPr>
      </w:pPr>
    </w:p>
    <w:p w14:paraId="2934A04A" w14:textId="18DA6779" w:rsidR="00D970F0" w:rsidRDefault="00D970F0" w:rsidP="00D970F0">
      <w:pPr>
        <w:pStyle w:val="TitleHeading"/>
        <w:spacing w:before="0"/>
        <w:rPr>
          <w:b w:val="0"/>
          <w:bCs/>
          <w:sz w:val="14"/>
          <w:szCs w:val="14"/>
        </w:rPr>
      </w:pPr>
      <w:r>
        <w:rPr>
          <w:b w:val="0"/>
          <w:bCs/>
          <w:sz w:val="14"/>
          <w:szCs w:val="14"/>
        </w:rPr>
        <w:t xml:space="preserve">Kate Ro (L) and Bernadette Lim Lo Suy (R) attending </w:t>
      </w:r>
      <w:r>
        <w:rPr>
          <w:b w:val="0"/>
          <w:bCs/>
          <w:sz w:val="14"/>
          <w:szCs w:val="14"/>
        </w:rPr>
        <w:tab/>
        <w:t xml:space="preserve">From left to right – Amber Tweden, Nicole Kerr and Deepmohan Singh </w:t>
      </w:r>
      <w:r w:rsidR="00CA05A5">
        <w:rPr>
          <w:b w:val="0"/>
          <w:bCs/>
          <w:sz w:val="14"/>
          <w:szCs w:val="14"/>
        </w:rPr>
        <w:t xml:space="preserve">who </w:t>
      </w:r>
    </w:p>
    <w:p w14:paraId="400B648F" w14:textId="02F9F4D6" w:rsidR="00D970F0" w:rsidRDefault="00D970F0" w:rsidP="00D970F0">
      <w:pPr>
        <w:pStyle w:val="TitleHeading"/>
        <w:spacing w:before="0"/>
        <w:rPr>
          <w:b w:val="0"/>
          <w:bCs/>
          <w:sz w:val="14"/>
          <w:szCs w:val="14"/>
        </w:rPr>
      </w:pPr>
      <w:r>
        <w:rPr>
          <w:b w:val="0"/>
          <w:bCs/>
          <w:sz w:val="14"/>
          <w:szCs w:val="14"/>
        </w:rPr>
        <w:t xml:space="preserve">an education session run by Guides Dogs NSW/ACT </w:t>
      </w:r>
      <w:r w:rsidR="00CA05A5">
        <w:rPr>
          <w:b w:val="0"/>
          <w:bCs/>
          <w:sz w:val="14"/>
          <w:szCs w:val="14"/>
        </w:rPr>
        <w:tab/>
      </w:r>
      <w:r w:rsidR="00BA524C">
        <w:rPr>
          <w:b w:val="0"/>
          <w:bCs/>
          <w:sz w:val="14"/>
          <w:szCs w:val="14"/>
        </w:rPr>
        <w:t xml:space="preserve">presented </w:t>
      </w:r>
      <w:r w:rsidR="00CA05A5">
        <w:rPr>
          <w:b w:val="0"/>
          <w:bCs/>
          <w:sz w:val="14"/>
          <w:szCs w:val="14"/>
        </w:rPr>
        <w:t>to our Adelaide office as part of Disability Pride Month 2025</w:t>
      </w:r>
    </w:p>
    <w:p w14:paraId="1E6F4ABD" w14:textId="156BA526" w:rsidR="00D970F0" w:rsidRDefault="00D970F0" w:rsidP="00D970F0">
      <w:pPr>
        <w:pStyle w:val="TitleHeading"/>
        <w:spacing w:before="0"/>
        <w:rPr>
          <w:b w:val="0"/>
          <w:bCs/>
          <w:sz w:val="14"/>
          <w:szCs w:val="14"/>
        </w:rPr>
      </w:pPr>
      <w:r>
        <w:rPr>
          <w:b w:val="0"/>
          <w:bCs/>
          <w:sz w:val="14"/>
          <w:szCs w:val="14"/>
        </w:rPr>
        <w:t>in Sydney as part of Disability Pride Month 2025</w:t>
      </w:r>
    </w:p>
    <w:p w14:paraId="555866F4" w14:textId="73A1EF5F" w:rsidR="00B66AE6" w:rsidRPr="00390DAB" w:rsidRDefault="00B66AE6" w:rsidP="00D970F0">
      <w:pPr>
        <w:pStyle w:val="TitleHeading"/>
        <w:spacing w:before="0"/>
        <w:rPr>
          <w:b w:val="0"/>
          <w:bCs/>
          <w:color w:val="auto"/>
          <w:sz w:val="14"/>
          <w:szCs w:val="14"/>
        </w:rPr>
      </w:pPr>
    </w:p>
    <w:p w14:paraId="443BAD0F" w14:textId="509325B4" w:rsidR="00027834" w:rsidRPr="00AD75DF" w:rsidRDefault="00027834" w:rsidP="00BF40B4">
      <w:pPr>
        <w:pStyle w:val="TitleHeading"/>
        <w:rPr>
          <w:b w:val="0"/>
          <w:bCs/>
        </w:rPr>
      </w:pPr>
      <w:r w:rsidRPr="00AD75DF">
        <w:rPr>
          <w:bCs/>
        </w:rPr>
        <w:t>Our customers</w:t>
      </w:r>
    </w:p>
    <w:p w14:paraId="62DD7BF5" w14:textId="1F9E13A0" w:rsidR="00C418A3" w:rsidRDefault="00C418A3" w:rsidP="00C418A3">
      <w:pPr>
        <w:pStyle w:val="TitleHeading"/>
        <w:rPr>
          <w:b w:val="0"/>
          <w:bCs/>
        </w:rPr>
      </w:pPr>
      <w:r>
        <w:rPr>
          <w:b w:val="0"/>
          <w:bCs/>
        </w:rPr>
        <w:t xml:space="preserve">Accessibility </w:t>
      </w:r>
    </w:p>
    <w:p w14:paraId="2C8807BC" w14:textId="729AC0E3" w:rsidR="003D0339" w:rsidRDefault="0097329B" w:rsidP="006C22C9">
      <w:pPr>
        <w:pStyle w:val="TitleHeading"/>
        <w:rPr>
          <w:b w:val="0"/>
          <w:bCs/>
          <w:color w:val="auto"/>
          <w:sz w:val="20"/>
          <w:szCs w:val="20"/>
        </w:rPr>
      </w:pPr>
      <w:r>
        <w:rPr>
          <w:b w:val="0"/>
          <w:bCs/>
          <w:color w:val="auto"/>
          <w:sz w:val="20"/>
          <w:szCs w:val="20"/>
        </w:rPr>
        <w:t>AGL’s</w:t>
      </w:r>
      <w:r w:rsidR="00297DCD">
        <w:rPr>
          <w:b w:val="0"/>
          <w:bCs/>
          <w:color w:val="auto"/>
          <w:sz w:val="20"/>
          <w:szCs w:val="20"/>
        </w:rPr>
        <w:t xml:space="preserve"> Customer Accessibility Working Group (</w:t>
      </w:r>
      <w:r w:rsidR="00297DCD" w:rsidRPr="00536D4E">
        <w:rPr>
          <w:color w:val="auto"/>
          <w:sz w:val="20"/>
          <w:szCs w:val="20"/>
        </w:rPr>
        <w:t>CAWG</w:t>
      </w:r>
      <w:r w:rsidR="00297DCD">
        <w:rPr>
          <w:b w:val="0"/>
          <w:bCs/>
          <w:color w:val="auto"/>
          <w:sz w:val="20"/>
          <w:szCs w:val="20"/>
        </w:rPr>
        <w:t>) was established</w:t>
      </w:r>
      <w:r>
        <w:rPr>
          <w:b w:val="0"/>
          <w:bCs/>
          <w:color w:val="auto"/>
          <w:sz w:val="20"/>
          <w:szCs w:val="20"/>
        </w:rPr>
        <w:t xml:space="preserve"> in 2023</w:t>
      </w:r>
      <w:r w:rsidR="00F2312C">
        <w:rPr>
          <w:b w:val="0"/>
          <w:bCs/>
          <w:color w:val="auto"/>
          <w:sz w:val="20"/>
          <w:szCs w:val="20"/>
        </w:rPr>
        <w:t xml:space="preserve"> and meets </w:t>
      </w:r>
      <w:r w:rsidR="005A75F0">
        <w:rPr>
          <w:b w:val="0"/>
          <w:bCs/>
          <w:color w:val="auto"/>
          <w:sz w:val="20"/>
          <w:szCs w:val="20"/>
        </w:rPr>
        <w:t>every 6-8 weeks</w:t>
      </w:r>
      <w:r w:rsidR="00297DCD">
        <w:rPr>
          <w:b w:val="0"/>
          <w:bCs/>
          <w:color w:val="auto"/>
          <w:sz w:val="20"/>
          <w:szCs w:val="20"/>
        </w:rPr>
        <w:t xml:space="preserve">. The CAWG brings together </w:t>
      </w:r>
      <w:r w:rsidR="00CB0BA7">
        <w:rPr>
          <w:b w:val="0"/>
          <w:bCs/>
          <w:color w:val="auto"/>
          <w:sz w:val="20"/>
          <w:szCs w:val="20"/>
        </w:rPr>
        <w:t xml:space="preserve">senior </w:t>
      </w:r>
      <w:r w:rsidR="00297DCD">
        <w:rPr>
          <w:b w:val="0"/>
          <w:bCs/>
          <w:color w:val="auto"/>
          <w:sz w:val="20"/>
          <w:szCs w:val="20"/>
        </w:rPr>
        <w:t>subject matter experts from across our business to drive change, foster collaboration and</w:t>
      </w:r>
      <w:r w:rsidR="00536D4E">
        <w:rPr>
          <w:b w:val="0"/>
          <w:bCs/>
          <w:color w:val="auto"/>
          <w:sz w:val="20"/>
          <w:szCs w:val="20"/>
        </w:rPr>
        <w:t xml:space="preserve"> help</w:t>
      </w:r>
      <w:r w:rsidR="00297DCD">
        <w:rPr>
          <w:b w:val="0"/>
          <w:bCs/>
          <w:color w:val="auto"/>
          <w:sz w:val="20"/>
          <w:szCs w:val="20"/>
        </w:rPr>
        <w:t xml:space="preserve"> embed accessibility and inclusion into our customer processes.</w:t>
      </w:r>
      <w:r w:rsidR="002E1CF4">
        <w:rPr>
          <w:b w:val="0"/>
          <w:bCs/>
          <w:color w:val="auto"/>
          <w:sz w:val="20"/>
          <w:szCs w:val="20"/>
        </w:rPr>
        <w:t xml:space="preserve"> </w:t>
      </w:r>
      <w:r w:rsidR="00382AFE">
        <w:rPr>
          <w:b w:val="0"/>
          <w:bCs/>
          <w:color w:val="auto"/>
          <w:sz w:val="20"/>
          <w:szCs w:val="20"/>
        </w:rPr>
        <w:t xml:space="preserve">The purpose of the CAWG </w:t>
      </w:r>
      <w:r w:rsidR="00CB0BA7">
        <w:rPr>
          <w:b w:val="0"/>
          <w:bCs/>
          <w:color w:val="auto"/>
          <w:sz w:val="20"/>
          <w:szCs w:val="20"/>
        </w:rPr>
        <w:t>was redefined in 2025 as follows</w:t>
      </w:r>
      <w:r w:rsidR="00382AFE">
        <w:rPr>
          <w:b w:val="0"/>
          <w:bCs/>
          <w:color w:val="auto"/>
          <w:sz w:val="20"/>
          <w:szCs w:val="20"/>
        </w:rPr>
        <w:t>:</w:t>
      </w:r>
    </w:p>
    <w:p w14:paraId="6532C04C" w14:textId="0769595F" w:rsidR="00382AFE" w:rsidRPr="007E1A6D" w:rsidRDefault="00382AFE" w:rsidP="001D2AA2">
      <w:pPr>
        <w:pStyle w:val="TitleHeading"/>
        <w:ind w:left="720"/>
        <w:rPr>
          <w:b w:val="0"/>
          <w:bCs/>
          <w:i/>
          <w:iCs/>
          <w:color w:val="auto"/>
          <w:sz w:val="20"/>
          <w:szCs w:val="20"/>
        </w:rPr>
      </w:pPr>
      <w:r w:rsidRPr="007E1A6D">
        <w:rPr>
          <w:b w:val="0"/>
          <w:bCs/>
          <w:i/>
          <w:iCs/>
          <w:sz w:val="20"/>
          <w:szCs w:val="20"/>
        </w:rPr>
        <w:t xml:space="preserve">“How </w:t>
      </w:r>
      <w:r w:rsidR="00157834" w:rsidRPr="007E1A6D">
        <w:rPr>
          <w:b w:val="0"/>
          <w:bCs/>
          <w:i/>
          <w:iCs/>
          <w:sz w:val="20"/>
          <w:szCs w:val="20"/>
        </w:rPr>
        <w:t xml:space="preserve">might we ensure every customer, regardless of their accessibility needs, can engage with AGL’s </w:t>
      </w:r>
      <w:r w:rsidR="007E1A6D" w:rsidRPr="007E1A6D">
        <w:rPr>
          <w:b w:val="0"/>
          <w:bCs/>
          <w:i/>
          <w:iCs/>
          <w:sz w:val="20"/>
          <w:szCs w:val="20"/>
        </w:rPr>
        <w:t>products and services with ease and dignity through their journey?”</w:t>
      </w:r>
    </w:p>
    <w:p w14:paraId="6324C687" w14:textId="77777777" w:rsidR="001158FE" w:rsidRDefault="001158FE" w:rsidP="001158FE">
      <w:pPr>
        <w:pStyle w:val="TitleHeading"/>
        <w:spacing w:before="0"/>
        <w:rPr>
          <w:b w:val="0"/>
          <w:bCs/>
          <w:color w:val="auto"/>
          <w:sz w:val="20"/>
          <w:szCs w:val="20"/>
        </w:rPr>
      </w:pPr>
    </w:p>
    <w:p w14:paraId="4114F6B7" w14:textId="54AF4632" w:rsidR="000D587A" w:rsidRDefault="00DE6A64" w:rsidP="001158FE">
      <w:pPr>
        <w:pStyle w:val="TitleHeading"/>
        <w:spacing w:before="0"/>
        <w:rPr>
          <w:b w:val="0"/>
          <w:bCs/>
          <w:color w:val="auto"/>
          <w:sz w:val="20"/>
          <w:szCs w:val="20"/>
        </w:rPr>
      </w:pPr>
      <w:r>
        <w:rPr>
          <w:b w:val="0"/>
          <w:bCs/>
          <w:color w:val="auto"/>
          <w:sz w:val="20"/>
          <w:szCs w:val="20"/>
        </w:rPr>
        <w:t>In FY25-26</w:t>
      </w:r>
      <w:r w:rsidR="000D587A">
        <w:rPr>
          <w:b w:val="0"/>
          <w:bCs/>
          <w:color w:val="auto"/>
          <w:sz w:val="20"/>
          <w:szCs w:val="20"/>
        </w:rPr>
        <w:t>:</w:t>
      </w:r>
    </w:p>
    <w:p w14:paraId="24551B39" w14:textId="77777777" w:rsidR="001158FE" w:rsidRDefault="001158FE" w:rsidP="001158FE">
      <w:pPr>
        <w:pStyle w:val="TitleHeading"/>
        <w:spacing w:before="0"/>
        <w:rPr>
          <w:b w:val="0"/>
          <w:bCs/>
          <w:color w:val="auto"/>
          <w:sz w:val="20"/>
          <w:szCs w:val="20"/>
        </w:rPr>
      </w:pPr>
    </w:p>
    <w:p w14:paraId="54667821" w14:textId="77777777" w:rsidR="000D587A" w:rsidRDefault="000D587A" w:rsidP="001158FE">
      <w:pPr>
        <w:pStyle w:val="TitleHeading"/>
        <w:numPr>
          <w:ilvl w:val="0"/>
          <w:numId w:val="39"/>
        </w:numPr>
        <w:spacing w:before="0"/>
        <w:ind w:left="357" w:hanging="357"/>
        <w:rPr>
          <w:b w:val="0"/>
          <w:bCs/>
          <w:color w:val="auto"/>
          <w:sz w:val="20"/>
          <w:szCs w:val="20"/>
        </w:rPr>
      </w:pPr>
      <w:r>
        <w:rPr>
          <w:b w:val="0"/>
          <w:bCs/>
          <w:color w:val="auto"/>
          <w:sz w:val="20"/>
          <w:szCs w:val="20"/>
        </w:rPr>
        <w:t xml:space="preserve">we </w:t>
      </w:r>
      <w:r w:rsidR="00DE6A64">
        <w:rPr>
          <w:b w:val="0"/>
          <w:bCs/>
          <w:color w:val="auto"/>
          <w:sz w:val="20"/>
          <w:szCs w:val="20"/>
        </w:rPr>
        <w:t xml:space="preserve">continued to work on improving </w:t>
      </w:r>
      <w:r w:rsidR="00B11F63">
        <w:rPr>
          <w:b w:val="0"/>
          <w:bCs/>
          <w:color w:val="auto"/>
          <w:sz w:val="20"/>
          <w:szCs w:val="20"/>
        </w:rPr>
        <w:t xml:space="preserve">its products and services to </w:t>
      </w:r>
      <w:r w:rsidR="00E30581">
        <w:rPr>
          <w:b w:val="0"/>
          <w:bCs/>
          <w:color w:val="auto"/>
          <w:sz w:val="20"/>
          <w:szCs w:val="20"/>
        </w:rPr>
        <w:t>address the</w:t>
      </w:r>
      <w:r w:rsidR="00B11F63">
        <w:rPr>
          <w:b w:val="0"/>
          <w:bCs/>
          <w:color w:val="auto"/>
          <w:sz w:val="20"/>
          <w:szCs w:val="20"/>
        </w:rPr>
        <w:t xml:space="preserve"> accessibility needs of</w:t>
      </w:r>
      <w:r w:rsidR="00E30581">
        <w:rPr>
          <w:b w:val="0"/>
          <w:bCs/>
          <w:color w:val="auto"/>
          <w:sz w:val="20"/>
          <w:szCs w:val="20"/>
        </w:rPr>
        <w:t xml:space="preserve"> </w:t>
      </w:r>
      <w:r w:rsidR="00E96C4E">
        <w:rPr>
          <w:b w:val="0"/>
          <w:bCs/>
          <w:color w:val="auto"/>
          <w:sz w:val="20"/>
          <w:szCs w:val="20"/>
        </w:rPr>
        <w:t xml:space="preserve">our </w:t>
      </w:r>
      <w:r w:rsidR="00B11F63">
        <w:rPr>
          <w:b w:val="0"/>
          <w:bCs/>
          <w:color w:val="auto"/>
          <w:sz w:val="20"/>
          <w:szCs w:val="20"/>
        </w:rPr>
        <w:t>customers.</w:t>
      </w:r>
      <w:r w:rsidR="005A75F0">
        <w:rPr>
          <w:b w:val="0"/>
          <w:bCs/>
          <w:color w:val="auto"/>
          <w:sz w:val="20"/>
          <w:szCs w:val="20"/>
        </w:rPr>
        <w:t xml:space="preserve"> </w:t>
      </w:r>
      <w:r w:rsidR="009F7D46">
        <w:rPr>
          <w:b w:val="0"/>
          <w:bCs/>
          <w:color w:val="auto"/>
          <w:sz w:val="20"/>
          <w:szCs w:val="20"/>
        </w:rPr>
        <w:t>We have a dedicated accessibility page on our website</w:t>
      </w:r>
      <w:r w:rsidR="008F2D49">
        <w:rPr>
          <w:b w:val="0"/>
          <w:bCs/>
          <w:color w:val="auto"/>
          <w:sz w:val="20"/>
          <w:szCs w:val="20"/>
        </w:rPr>
        <w:t xml:space="preserve"> (agl.com.au)</w:t>
      </w:r>
      <w:r w:rsidR="00702888">
        <w:rPr>
          <w:b w:val="0"/>
          <w:bCs/>
          <w:color w:val="auto"/>
          <w:sz w:val="20"/>
          <w:szCs w:val="20"/>
        </w:rPr>
        <w:t xml:space="preserve"> which</w:t>
      </w:r>
      <w:r w:rsidR="008F2D49">
        <w:rPr>
          <w:b w:val="0"/>
          <w:bCs/>
          <w:color w:val="auto"/>
          <w:sz w:val="20"/>
          <w:szCs w:val="20"/>
        </w:rPr>
        <w:t xml:space="preserve"> provides detail on </w:t>
      </w:r>
      <w:r w:rsidR="00B5532F">
        <w:rPr>
          <w:b w:val="0"/>
          <w:bCs/>
          <w:color w:val="auto"/>
          <w:sz w:val="20"/>
          <w:szCs w:val="20"/>
        </w:rPr>
        <w:lastRenderedPageBreak/>
        <w:t xml:space="preserve">the </w:t>
      </w:r>
      <w:r w:rsidR="008F2D49">
        <w:rPr>
          <w:b w:val="0"/>
          <w:bCs/>
          <w:color w:val="auto"/>
          <w:sz w:val="20"/>
          <w:szCs w:val="20"/>
        </w:rPr>
        <w:t xml:space="preserve">ways AGL </w:t>
      </w:r>
      <w:r w:rsidR="000B7272">
        <w:rPr>
          <w:b w:val="0"/>
          <w:bCs/>
          <w:color w:val="auto"/>
          <w:sz w:val="20"/>
          <w:szCs w:val="20"/>
        </w:rPr>
        <w:t>supports</w:t>
      </w:r>
      <w:r w:rsidR="008F2D49">
        <w:rPr>
          <w:b w:val="0"/>
          <w:bCs/>
          <w:color w:val="auto"/>
          <w:sz w:val="20"/>
          <w:szCs w:val="20"/>
        </w:rPr>
        <w:t xml:space="preserve"> customers with disability </w:t>
      </w:r>
      <w:r w:rsidR="001409B2">
        <w:rPr>
          <w:b w:val="0"/>
          <w:bCs/>
          <w:color w:val="auto"/>
          <w:sz w:val="20"/>
          <w:szCs w:val="20"/>
        </w:rPr>
        <w:t xml:space="preserve">– this includes offering large print bills, document transposition for machine readable output </w:t>
      </w:r>
      <w:r w:rsidR="00730625">
        <w:rPr>
          <w:b w:val="0"/>
          <w:bCs/>
          <w:color w:val="auto"/>
          <w:sz w:val="20"/>
          <w:szCs w:val="20"/>
        </w:rPr>
        <w:t>and voice services for people with low vision</w:t>
      </w:r>
      <w:r w:rsidR="0012351F">
        <w:rPr>
          <w:b w:val="0"/>
          <w:bCs/>
          <w:color w:val="auto"/>
          <w:sz w:val="20"/>
          <w:szCs w:val="20"/>
        </w:rPr>
        <w:t xml:space="preserve"> and e</w:t>
      </w:r>
      <w:r w:rsidR="00730625">
        <w:rPr>
          <w:b w:val="0"/>
          <w:bCs/>
          <w:color w:val="auto"/>
          <w:sz w:val="20"/>
          <w:szCs w:val="20"/>
        </w:rPr>
        <w:t xml:space="preserve">nabling customers who are hard of hearing </w:t>
      </w:r>
      <w:r w:rsidR="00A5218B">
        <w:rPr>
          <w:b w:val="0"/>
          <w:bCs/>
          <w:color w:val="auto"/>
          <w:sz w:val="20"/>
          <w:szCs w:val="20"/>
        </w:rPr>
        <w:t>to contact AGL via the National Relay Servic</w:t>
      </w:r>
      <w:r w:rsidR="005443E1">
        <w:rPr>
          <w:b w:val="0"/>
          <w:bCs/>
          <w:color w:val="auto"/>
          <w:sz w:val="20"/>
          <w:szCs w:val="20"/>
        </w:rPr>
        <w:t>e.</w:t>
      </w:r>
      <w:r w:rsidR="000B7272">
        <w:rPr>
          <w:b w:val="0"/>
          <w:bCs/>
          <w:color w:val="auto"/>
          <w:sz w:val="20"/>
          <w:szCs w:val="20"/>
        </w:rPr>
        <w:t xml:space="preserve"> </w:t>
      </w:r>
    </w:p>
    <w:p w14:paraId="2E2CCE84" w14:textId="77777777" w:rsidR="000D587A" w:rsidRDefault="00567120" w:rsidP="000D587A">
      <w:pPr>
        <w:pStyle w:val="TitleHeading"/>
        <w:numPr>
          <w:ilvl w:val="0"/>
          <w:numId w:val="39"/>
        </w:numPr>
        <w:spacing w:before="0"/>
        <w:ind w:left="357" w:hanging="357"/>
        <w:rPr>
          <w:b w:val="0"/>
          <w:bCs/>
          <w:color w:val="auto"/>
          <w:sz w:val="20"/>
          <w:szCs w:val="20"/>
        </w:rPr>
      </w:pPr>
      <w:r w:rsidRPr="000D587A">
        <w:rPr>
          <w:b w:val="0"/>
          <w:bCs/>
          <w:color w:val="auto"/>
          <w:sz w:val="20"/>
          <w:szCs w:val="20"/>
        </w:rPr>
        <w:t xml:space="preserve">we established an Accessibility Hub for our contact </w:t>
      </w:r>
      <w:r w:rsidR="00BE4D4F" w:rsidRPr="000D587A">
        <w:rPr>
          <w:b w:val="0"/>
          <w:bCs/>
          <w:color w:val="auto"/>
          <w:sz w:val="20"/>
          <w:szCs w:val="20"/>
        </w:rPr>
        <w:t xml:space="preserve">centre agents which contains resources and information to enable them to better </w:t>
      </w:r>
      <w:r w:rsidR="00616810" w:rsidRPr="000D587A">
        <w:rPr>
          <w:b w:val="0"/>
          <w:bCs/>
          <w:color w:val="auto"/>
          <w:sz w:val="20"/>
          <w:szCs w:val="20"/>
        </w:rPr>
        <w:t>assist customers with accessibility needs.</w:t>
      </w:r>
    </w:p>
    <w:p w14:paraId="56691757" w14:textId="57603E85" w:rsidR="002A7C8C" w:rsidRPr="007936CE" w:rsidRDefault="00A41743" w:rsidP="007936CE">
      <w:pPr>
        <w:pStyle w:val="TitleHeading"/>
        <w:numPr>
          <w:ilvl w:val="0"/>
          <w:numId w:val="39"/>
        </w:numPr>
        <w:spacing w:before="0"/>
        <w:ind w:left="357" w:hanging="357"/>
        <w:rPr>
          <w:b w:val="0"/>
          <w:bCs/>
          <w:color w:val="auto"/>
          <w:sz w:val="20"/>
          <w:szCs w:val="20"/>
        </w:rPr>
      </w:pPr>
      <w:r w:rsidRPr="000D587A">
        <w:rPr>
          <w:b w:val="0"/>
          <w:bCs/>
          <w:color w:val="auto"/>
          <w:sz w:val="20"/>
          <w:szCs w:val="20"/>
        </w:rPr>
        <w:t xml:space="preserve">members of our Customer Markets team undertook ADN’s inclusive customer experience training – this training covers topics around the customer experience journey such as disability confidence with dealing with customers, what it means to provide a customer-inclusive experience and the benefits and barriers that can impact purchasing and customer service for people with disability. </w:t>
      </w:r>
    </w:p>
    <w:p w14:paraId="6B42D4A3" w14:textId="75A3AEE4" w:rsidR="002D0F79" w:rsidRPr="00E7314A" w:rsidRDefault="002D0F79" w:rsidP="00156EB4">
      <w:pPr>
        <w:pStyle w:val="TitleHeading"/>
        <w:spacing w:before="0"/>
        <w:rPr>
          <w:b w:val="0"/>
          <w:bCs/>
          <w:color w:val="auto"/>
          <w:sz w:val="20"/>
          <w:szCs w:val="20"/>
        </w:rPr>
      </w:pPr>
    </w:p>
    <w:p w14:paraId="45F9A0E8" w14:textId="26FE4803" w:rsidR="00BD4CBB" w:rsidRDefault="00E6225B" w:rsidP="00E7314A">
      <w:pPr>
        <w:pStyle w:val="TitleHeading"/>
        <w:spacing w:before="0"/>
        <w:rPr>
          <w:b w:val="0"/>
          <w:bCs/>
        </w:rPr>
      </w:pPr>
      <w:r>
        <w:rPr>
          <w:b w:val="0"/>
          <w:bCs/>
        </w:rPr>
        <w:t xml:space="preserve">Products &amp; </w:t>
      </w:r>
      <w:r w:rsidR="00E7314A">
        <w:rPr>
          <w:b w:val="0"/>
          <w:bCs/>
        </w:rPr>
        <w:t xml:space="preserve">Technology </w:t>
      </w:r>
    </w:p>
    <w:p w14:paraId="39AF975D" w14:textId="77777777" w:rsidR="001F2222" w:rsidRDefault="00763A4B" w:rsidP="001F2222">
      <w:pPr>
        <w:pStyle w:val="TitleHeading"/>
        <w:rPr>
          <w:b w:val="0"/>
          <w:bCs/>
          <w:color w:val="auto"/>
          <w:sz w:val="20"/>
          <w:szCs w:val="20"/>
        </w:rPr>
      </w:pPr>
      <w:r>
        <w:rPr>
          <w:b w:val="0"/>
          <w:bCs/>
          <w:color w:val="auto"/>
          <w:sz w:val="20"/>
          <w:szCs w:val="20"/>
        </w:rPr>
        <w:t>In FY25-26 we continued to</w:t>
      </w:r>
      <w:r w:rsidR="005F0764">
        <w:rPr>
          <w:b w:val="0"/>
          <w:bCs/>
          <w:color w:val="auto"/>
          <w:sz w:val="20"/>
          <w:szCs w:val="20"/>
        </w:rPr>
        <w:t xml:space="preserve"> invest</w:t>
      </w:r>
      <w:r w:rsidR="00FF7AE1">
        <w:rPr>
          <w:b w:val="0"/>
          <w:bCs/>
          <w:color w:val="auto"/>
          <w:sz w:val="20"/>
          <w:szCs w:val="20"/>
        </w:rPr>
        <w:t xml:space="preserve"> in,</w:t>
      </w:r>
      <w:r w:rsidR="005F0764">
        <w:rPr>
          <w:b w:val="0"/>
          <w:bCs/>
          <w:color w:val="auto"/>
          <w:sz w:val="20"/>
          <w:szCs w:val="20"/>
        </w:rPr>
        <w:t xml:space="preserve"> and optimise</w:t>
      </w:r>
      <w:r w:rsidR="00FF7AE1">
        <w:rPr>
          <w:b w:val="0"/>
          <w:bCs/>
          <w:color w:val="auto"/>
          <w:sz w:val="20"/>
          <w:szCs w:val="20"/>
        </w:rPr>
        <w:t>,</w:t>
      </w:r>
      <w:r w:rsidR="005F0764">
        <w:rPr>
          <w:b w:val="0"/>
          <w:bCs/>
          <w:color w:val="auto"/>
          <w:sz w:val="20"/>
          <w:szCs w:val="20"/>
        </w:rPr>
        <w:t xml:space="preserve"> our digital services to create a smoother and more accessible customer experience. </w:t>
      </w:r>
      <w:r w:rsidR="00AE75FE">
        <w:rPr>
          <w:b w:val="0"/>
          <w:bCs/>
          <w:color w:val="auto"/>
          <w:sz w:val="20"/>
          <w:szCs w:val="20"/>
        </w:rPr>
        <w:t xml:space="preserve">We consider accessibility when </w:t>
      </w:r>
      <w:r w:rsidR="007132B0">
        <w:rPr>
          <w:b w:val="0"/>
          <w:bCs/>
          <w:color w:val="auto"/>
          <w:sz w:val="20"/>
          <w:szCs w:val="20"/>
        </w:rPr>
        <w:t>designing and coding our digital channels</w:t>
      </w:r>
      <w:r w:rsidR="002005C3">
        <w:rPr>
          <w:b w:val="0"/>
          <w:bCs/>
          <w:color w:val="auto"/>
          <w:sz w:val="20"/>
          <w:szCs w:val="20"/>
        </w:rPr>
        <w:t>.  Websites and apps built by AGL go through several formal accessibility</w:t>
      </w:r>
      <w:r w:rsidR="00434142">
        <w:rPr>
          <w:b w:val="0"/>
          <w:bCs/>
          <w:color w:val="auto"/>
          <w:sz w:val="20"/>
          <w:szCs w:val="20"/>
        </w:rPr>
        <w:t xml:space="preserve"> checkpoints before being deployed to customers</w:t>
      </w:r>
      <w:r w:rsidR="00100BD9">
        <w:rPr>
          <w:b w:val="0"/>
          <w:bCs/>
          <w:color w:val="auto"/>
          <w:sz w:val="20"/>
          <w:szCs w:val="20"/>
        </w:rPr>
        <w:t xml:space="preserve"> –</w:t>
      </w:r>
      <w:r w:rsidR="000F0988">
        <w:rPr>
          <w:b w:val="0"/>
          <w:bCs/>
          <w:color w:val="auto"/>
          <w:sz w:val="20"/>
          <w:szCs w:val="20"/>
        </w:rPr>
        <w:t xml:space="preserve"> for example, t</w:t>
      </w:r>
      <w:r w:rsidR="00100BD9">
        <w:rPr>
          <w:b w:val="0"/>
          <w:bCs/>
          <w:color w:val="auto"/>
          <w:sz w:val="20"/>
          <w:szCs w:val="20"/>
        </w:rPr>
        <w:t xml:space="preserve">esting is undertaken in relation to keyboard use, </w:t>
      </w:r>
      <w:r w:rsidR="00F064CB">
        <w:rPr>
          <w:b w:val="0"/>
          <w:bCs/>
          <w:color w:val="auto"/>
          <w:sz w:val="20"/>
          <w:szCs w:val="20"/>
        </w:rPr>
        <w:t>magnification, high contrast modes and screen reader compatibility</w:t>
      </w:r>
      <w:r w:rsidR="00996751">
        <w:rPr>
          <w:b w:val="0"/>
          <w:bCs/>
          <w:color w:val="auto"/>
          <w:sz w:val="20"/>
          <w:szCs w:val="20"/>
        </w:rPr>
        <w:t>.</w:t>
      </w:r>
    </w:p>
    <w:p w14:paraId="07380F7C" w14:textId="77777777" w:rsidR="00353D44" w:rsidRDefault="00353D44" w:rsidP="00353D44">
      <w:pPr>
        <w:pStyle w:val="TitleHeading"/>
        <w:rPr>
          <w:b w:val="0"/>
          <w:bCs/>
          <w:color w:val="auto"/>
          <w:sz w:val="20"/>
          <w:szCs w:val="20"/>
        </w:rPr>
      </w:pPr>
      <w:r>
        <w:rPr>
          <w:b w:val="0"/>
          <w:bCs/>
          <w:color w:val="auto"/>
          <w:sz w:val="20"/>
          <w:szCs w:val="20"/>
        </w:rPr>
        <w:t xml:space="preserve">AGL’s Accessibility Lead also conducts accessibility audits on AGL’s websites and apps every 12 months to identify and track issues and direct any remediation works.  The audits measure compliance against WCAG 2.2AA criteria as well as several AAA criteria. </w:t>
      </w:r>
    </w:p>
    <w:p w14:paraId="68C9016D" w14:textId="711AAA5A" w:rsidR="001F2222" w:rsidRDefault="001F2222" w:rsidP="001F2222">
      <w:pPr>
        <w:pStyle w:val="TitleHeading"/>
        <w:rPr>
          <w:b w:val="0"/>
          <w:bCs/>
          <w:color w:val="auto"/>
          <w:sz w:val="20"/>
          <w:szCs w:val="20"/>
        </w:rPr>
      </w:pPr>
      <w:r>
        <w:rPr>
          <w:b w:val="0"/>
          <w:bCs/>
          <w:color w:val="auto"/>
          <w:sz w:val="20"/>
          <w:szCs w:val="20"/>
        </w:rPr>
        <w:t>AGL’s Accessibility Lead</w:t>
      </w:r>
      <w:r w:rsidR="00353D44">
        <w:rPr>
          <w:b w:val="0"/>
          <w:bCs/>
          <w:color w:val="auto"/>
          <w:sz w:val="20"/>
          <w:szCs w:val="20"/>
        </w:rPr>
        <w:t xml:space="preserve"> also</w:t>
      </w:r>
      <w:r>
        <w:rPr>
          <w:b w:val="0"/>
          <w:bCs/>
          <w:color w:val="auto"/>
          <w:sz w:val="20"/>
          <w:szCs w:val="20"/>
        </w:rPr>
        <w:t xml:space="preserve"> runs tailored digital accessibility training for AGL’s designers, product owners and business analysts, content producers and developers </w:t>
      </w:r>
    </w:p>
    <w:p w14:paraId="090A765D" w14:textId="77777777" w:rsidR="00BD053D" w:rsidRDefault="00BD053D" w:rsidP="00BD053D">
      <w:pPr>
        <w:pStyle w:val="TitleHeading"/>
        <w:rPr>
          <w:b w:val="0"/>
          <w:bCs/>
          <w:color w:val="auto"/>
          <w:sz w:val="20"/>
          <w:szCs w:val="20"/>
        </w:rPr>
      </w:pPr>
      <w:r>
        <w:rPr>
          <w:b w:val="0"/>
          <w:bCs/>
          <w:color w:val="auto"/>
          <w:sz w:val="20"/>
          <w:szCs w:val="20"/>
        </w:rPr>
        <w:t xml:space="preserve">AGL’s app won Gold at the 2025 Melbourne Design Awards.  We have refined the mobile app experience using insights from ongoing customer research and user testing. Inclusivity and accessibility were central to the app design. </w:t>
      </w:r>
    </w:p>
    <w:p w14:paraId="747735D7" w14:textId="466DB77F" w:rsidR="007132B0" w:rsidRDefault="007132B0" w:rsidP="006C22C9">
      <w:pPr>
        <w:pStyle w:val="TitleHeading"/>
        <w:rPr>
          <w:b w:val="0"/>
          <w:bCs/>
          <w:color w:val="auto"/>
          <w:sz w:val="20"/>
          <w:szCs w:val="20"/>
        </w:rPr>
      </w:pPr>
      <w:r>
        <w:rPr>
          <w:b w:val="0"/>
          <w:bCs/>
          <w:color w:val="auto"/>
          <w:sz w:val="20"/>
          <w:szCs w:val="20"/>
        </w:rPr>
        <w:t>In October 2025, w</w:t>
      </w:r>
      <w:r w:rsidR="00FF58BF">
        <w:rPr>
          <w:b w:val="0"/>
          <w:bCs/>
          <w:color w:val="auto"/>
          <w:sz w:val="20"/>
          <w:szCs w:val="20"/>
        </w:rPr>
        <w:t>e partnered with See Me Please who provi</w:t>
      </w:r>
      <w:r w:rsidR="00AE49B6">
        <w:rPr>
          <w:b w:val="0"/>
          <w:bCs/>
          <w:color w:val="auto"/>
          <w:sz w:val="20"/>
          <w:szCs w:val="20"/>
        </w:rPr>
        <w:t>de accessibility testing and research services.</w:t>
      </w:r>
      <w:r w:rsidR="00F576D4">
        <w:rPr>
          <w:b w:val="0"/>
          <w:bCs/>
          <w:color w:val="auto"/>
          <w:sz w:val="20"/>
          <w:szCs w:val="20"/>
        </w:rPr>
        <w:t xml:space="preserve"> See Me Please provided a panel of users with physical, vision, audio and cognitive disabilities to test AGL’s online services and provide feedback.</w:t>
      </w:r>
      <w:r w:rsidR="00680E77">
        <w:rPr>
          <w:b w:val="0"/>
          <w:bCs/>
          <w:color w:val="auto"/>
          <w:sz w:val="20"/>
          <w:szCs w:val="20"/>
        </w:rPr>
        <w:t xml:space="preserve"> This feedback will be used by AGL to improve </w:t>
      </w:r>
      <w:r w:rsidR="002D69DF">
        <w:rPr>
          <w:b w:val="0"/>
          <w:bCs/>
          <w:color w:val="auto"/>
          <w:sz w:val="20"/>
          <w:szCs w:val="20"/>
        </w:rPr>
        <w:t>its services.</w:t>
      </w:r>
      <w:r w:rsidR="00231C37">
        <w:rPr>
          <w:b w:val="0"/>
          <w:bCs/>
          <w:color w:val="auto"/>
          <w:sz w:val="20"/>
          <w:szCs w:val="20"/>
        </w:rPr>
        <w:t xml:space="preserve"> We intend to </w:t>
      </w:r>
      <w:r w:rsidR="00A92BD4">
        <w:rPr>
          <w:b w:val="0"/>
          <w:bCs/>
          <w:color w:val="auto"/>
          <w:sz w:val="20"/>
          <w:szCs w:val="20"/>
        </w:rPr>
        <w:t>utilise this user panel for testing and research on a regular basis.</w:t>
      </w:r>
    </w:p>
    <w:p w14:paraId="2F3FD3F6" w14:textId="122C691B" w:rsidR="00AD75DF" w:rsidRPr="003F534E" w:rsidRDefault="00AD75DF" w:rsidP="00AD75DF">
      <w:pPr>
        <w:pStyle w:val="1stHeadingnumbered"/>
        <w:numPr>
          <w:ilvl w:val="0"/>
          <w:numId w:val="0"/>
        </w:numPr>
        <w:rPr>
          <w:b/>
          <w:bCs/>
          <w:noProof/>
        </w:rPr>
      </w:pPr>
      <w:bookmarkStart w:id="12" w:name="_Toc232088816"/>
      <w:r>
        <w:rPr>
          <w:b/>
          <w:bCs/>
          <w:noProof/>
        </w:rPr>
        <w:t>Our Communities</w:t>
      </w:r>
      <w:bookmarkEnd w:id="12"/>
    </w:p>
    <w:p w14:paraId="3EB3493A" w14:textId="4B0D6A84" w:rsidR="00AD75DF" w:rsidRPr="003F534E" w:rsidRDefault="00AD75DF" w:rsidP="00AD75DF">
      <w:pPr>
        <w:pStyle w:val="TitleHeading"/>
        <w:rPr>
          <w:b w:val="0"/>
          <w:bCs/>
        </w:rPr>
      </w:pPr>
      <w:r w:rsidRPr="003F534E">
        <w:rPr>
          <w:b w:val="0"/>
          <w:bCs/>
        </w:rPr>
        <w:t xml:space="preserve">Mentoring and </w:t>
      </w:r>
      <w:r w:rsidR="00677748">
        <w:rPr>
          <w:b w:val="0"/>
          <w:bCs/>
        </w:rPr>
        <w:t xml:space="preserve">internships </w:t>
      </w:r>
    </w:p>
    <w:p w14:paraId="5F39463F" w14:textId="6175C47F" w:rsidR="00742C6A" w:rsidRDefault="00A36DF5" w:rsidP="00AD75DF">
      <w:pPr>
        <w:pStyle w:val="TitleHeading"/>
        <w:rPr>
          <w:b w:val="0"/>
          <w:bCs/>
          <w:color w:val="auto"/>
          <w:sz w:val="20"/>
          <w:szCs w:val="20"/>
        </w:rPr>
      </w:pPr>
      <w:r>
        <w:rPr>
          <w:b w:val="0"/>
          <w:bCs/>
          <w:color w:val="auto"/>
          <w:sz w:val="20"/>
          <w:szCs w:val="20"/>
        </w:rPr>
        <w:t xml:space="preserve">In FY25-26 AGL continued its involvement in ADN’s </w:t>
      </w:r>
      <w:r w:rsidR="00164445">
        <w:rPr>
          <w:b w:val="0"/>
          <w:bCs/>
          <w:color w:val="auto"/>
          <w:sz w:val="20"/>
          <w:szCs w:val="20"/>
        </w:rPr>
        <w:t>c</w:t>
      </w:r>
      <w:r w:rsidR="00742C6A">
        <w:rPr>
          <w:b w:val="0"/>
          <w:bCs/>
          <w:color w:val="auto"/>
          <w:sz w:val="20"/>
          <w:szCs w:val="20"/>
        </w:rPr>
        <w:t xml:space="preserve">areer </w:t>
      </w:r>
      <w:r w:rsidR="00164445">
        <w:rPr>
          <w:b w:val="0"/>
          <w:bCs/>
          <w:color w:val="auto"/>
          <w:sz w:val="20"/>
          <w:szCs w:val="20"/>
        </w:rPr>
        <w:t>m</w:t>
      </w:r>
      <w:r w:rsidR="00742C6A">
        <w:rPr>
          <w:b w:val="0"/>
          <w:bCs/>
          <w:color w:val="auto"/>
          <w:sz w:val="20"/>
          <w:szCs w:val="20"/>
        </w:rPr>
        <w:t xml:space="preserve">entoring program which matches mentors with jobseekers and university students with disability. Since 2021 (when AGL first started participating in ADN’s mentoring program) we have </w:t>
      </w:r>
      <w:r w:rsidR="00B42E7C">
        <w:rPr>
          <w:b w:val="0"/>
          <w:bCs/>
          <w:color w:val="auto"/>
          <w:sz w:val="20"/>
          <w:szCs w:val="20"/>
        </w:rPr>
        <w:t xml:space="preserve">had </w:t>
      </w:r>
      <w:r w:rsidR="001F451D">
        <w:rPr>
          <w:b w:val="0"/>
          <w:bCs/>
          <w:color w:val="auto"/>
          <w:sz w:val="20"/>
          <w:szCs w:val="20"/>
        </w:rPr>
        <w:t xml:space="preserve">~40 </w:t>
      </w:r>
      <w:r w:rsidR="00B42E7C">
        <w:rPr>
          <w:b w:val="0"/>
          <w:bCs/>
          <w:color w:val="auto"/>
          <w:sz w:val="20"/>
          <w:szCs w:val="20"/>
        </w:rPr>
        <w:t>employees act as mentors.</w:t>
      </w:r>
      <w:r w:rsidR="00237492">
        <w:rPr>
          <w:b w:val="0"/>
          <w:bCs/>
          <w:color w:val="auto"/>
          <w:sz w:val="20"/>
          <w:szCs w:val="20"/>
        </w:rPr>
        <w:t xml:space="preserve"> Participation in this program provides a number of benefits for mentors, including increased disability confidence, development of leadership skills and the privilege of helping to support the career aspirations of their ment</w:t>
      </w:r>
      <w:r w:rsidR="0094693B">
        <w:rPr>
          <w:b w:val="0"/>
          <w:bCs/>
          <w:color w:val="auto"/>
          <w:sz w:val="20"/>
          <w:szCs w:val="20"/>
        </w:rPr>
        <w:t>ees</w:t>
      </w:r>
      <w:r w:rsidR="00237492">
        <w:rPr>
          <w:b w:val="0"/>
          <w:bCs/>
          <w:color w:val="auto"/>
          <w:sz w:val="20"/>
          <w:szCs w:val="20"/>
        </w:rPr>
        <w:t xml:space="preserve">. </w:t>
      </w:r>
    </w:p>
    <w:p w14:paraId="1FD6EF4D" w14:textId="2D9A57A8" w:rsidR="0026198A" w:rsidRDefault="0026198A" w:rsidP="00AD75DF">
      <w:pPr>
        <w:pStyle w:val="TitleHeading"/>
        <w:rPr>
          <w:b w:val="0"/>
          <w:bCs/>
          <w:color w:val="auto"/>
          <w:sz w:val="20"/>
          <w:szCs w:val="20"/>
        </w:rPr>
      </w:pPr>
      <w:r>
        <w:rPr>
          <w:b w:val="0"/>
          <w:bCs/>
          <w:color w:val="auto"/>
          <w:sz w:val="20"/>
          <w:szCs w:val="20"/>
        </w:rPr>
        <w:t xml:space="preserve">AGL hosted </w:t>
      </w:r>
      <w:r w:rsidR="00EA7150">
        <w:rPr>
          <w:b w:val="0"/>
          <w:bCs/>
          <w:color w:val="auto"/>
          <w:sz w:val="20"/>
          <w:szCs w:val="20"/>
        </w:rPr>
        <w:t>two</w:t>
      </w:r>
      <w:r w:rsidR="00366D11">
        <w:rPr>
          <w:b w:val="0"/>
          <w:bCs/>
          <w:color w:val="auto"/>
          <w:sz w:val="20"/>
          <w:szCs w:val="20"/>
        </w:rPr>
        <w:t xml:space="preserve"> interns in FY25</w:t>
      </w:r>
      <w:r w:rsidR="001826CF">
        <w:rPr>
          <w:b w:val="0"/>
          <w:bCs/>
          <w:color w:val="auto"/>
          <w:sz w:val="20"/>
          <w:szCs w:val="20"/>
        </w:rPr>
        <w:t>-26 a</w:t>
      </w:r>
      <w:r w:rsidR="004146A6">
        <w:rPr>
          <w:b w:val="0"/>
          <w:bCs/>
          <w:color w:val="auto"/>
          <w:sz w:val="20"/>
          <w:szCs w:val="20"/>
        </w:rPr>
        <w:t>t our Bayswater power station as</w:t>
      </w:r>
      <w:r w:rsidR="001826CF">
        <w:rPr>
          <w:b w:val="0"/>
          <w:bCs/>
          <w:color w:val="auto"/>
          <w:sz w:val="20"/>
          <w:szCs w:val="20"/>
        </w:rPr>
        <w:t xml:space="preserve"> part of ADN’s Stepping Into internship program (</w:t>
      </w:r>
      <w:r w:rsidR="001826CF" w:rsidRPr="001826CF">
        <w:rPr>
          <w:color w:val="auto"/>
          <w:sz w:val="20"/>
          <w:szCs w:val="20"/>
        </w:rPr>
        <w:t>Internship Pr</w:t>
      </w:r>
      <w:r w:rsidR="004146A6">
        <w:rPr>
          <w:color w:val="auto"/>
          <w:sz w:val="20"/>
          <w:szCs w:val="20"/>
        </w:rPr>
        <w:t>ogram</w:t>
      </w:r>
      <w:r w:rsidR="004146A6">
        <w:rPr>
          <w:b w:val="0"/>
          <w:bCs/>
          <w:color w:val="auto"/>
          <w:sz w:val="20"/>
          <w:szCs w:val="20"/>
        </w:rPr>
        <w:t xml:space="preserve">) </w:t>
      </w:r>
      <w:r w:rsidR="00513B0B">
        <w:rPr>
          <w:b w:val="0"/>
          <w:bCs/>
          <w:color w:val="auto"/>
          <w:sz w:val="20"/>
          <w:szCs w:val="20"/>
        </w:rPr>
        <w:t>–</w:t>
      </w:r>
      <w:r w:rsidR="004146A6">
        <w:rPr>
          <w:b w:val="0"/>
          <w:bCs/>
          <w:color w:val="auto"/>
          <w:sz w:val="20"/>
          <w:szCs w:val="20"/>
        </w:rPr>
        <w:t xml:space="preserve"> </w:t>
      </w:r>
      <w:r w:rsidR="00513B0B">
        <w:rPr>
          <w:b w:val="0"/>
          <w:bCs/>
          <w:color w:val="auto"/>
          <w:sz w:val="20"/>
          <w:szCs w:val="20"/>
        </w:rPr>
        <w:t xml:space="preserve">one </w:t>
      </w:r>
      <w:r w:rsidR="00B7297E">
        <w:rPr>
          <w:b w:val="0"/>
          <w:bCs/>
          <w:color w:val="auto"/>
          <w:sz w:val="20"/>
          <w:szCs w:val="20"/>
        </w:rPr>
        <w:t xml:space="preserve">in an engineering role and the other in our Corporate Affairs team supporting communications at site. </w:t>
      </w:r>
      <w:r w:rsidR="00F84161">
        <w:rPr>
          <w:b w:val="0"/>
          <w:bCs/>
          <w:color w:val="auto"/>
          <w:sz w:val="20"/>
          <w:szCs w:val="20"/>
        </w:rPr>
        <w:t>This Internship Program is a paid internship that matches university students and job seekers with disability with roles in leading Australian businesses. It provides interns with valuable experience working in a large organisation and AGL employees with the ability to increase their disability confidence, improve their leadership skills and gain insight into how to best support employees with disability.</w:t>
      </w:r>
      <w:r w:rsidR="002F1FFC">
        <w:rPr>
          <w:b w:val="0"/>
          <w:bCs/>
          <w:color w:val="auto"/>
          <w:sz w:val="20"/>
          <w:szCs w:val="20"/>
        </w:rPr>
        <w:t xml:space="preserve"> </w:t>
      </w:r>
    </w:p>
    <w:p w14:paraId="695DFF7C" w14:textId="5229089C" w:rsidR="00F84161" w:rsidRPr="00C95C47" w:rsidRDefault="00804CAF" w:rsidP="00AD75DF">
      <w:pPr>
        <w:pStyle w:val="TitleHeading"/>
        <w:rPr>
          <w:b w:val="0"/>
          <w:bCs/>
          <w:color w:val="auto"/>
          <w:sz w:val="20"/>
          <w:szCs w:val="20"/>
        </w:rPr>
      </w:pPr>
      <w:r w:rsidRPr="00C95C47">
        <w:rPr>
          <w:b w:val="0"/>
          <w:bCs/>
          <w:color w:val="auto"/>
          <w:sz w:val="20"/>
          <w:szCs w:val="20"/>
        </w:rPr>
        <w:t xml:space="preserve">AGL has also partnered with local schools and NSW Education to offer </w:t>
      </w:r>
      <w:r w:rsidR="00775AC1">
        <w:rPr>
          <w:b w:val="0"/>
          <w:bCs/>
          <w:color w:val="auto"/>
          <w:sz w:val="20"/>
          <w:szCs w:val="20"/>
        </w:rPr>
        <w:t xml:space="preserve">two </w:t>
      </w:r>
      <w:r w:rsidRPr="00C95C47">
        <w:rPr>
          <w:b w:val="0"/>
          <w:bCs/>
          <w:color w:val="auto"/>
          <w:sz w:val="20"/>
          <w:szCs w:val="20"/>
        </w:rPr>
        <w:t>Student Based Appren</w:t>
      </w:r>
      <w:r w:rsidR="00443532" w:rsidRPr="00C95C47">
        <w:rPr>
          <w:b w:val="0"/>
          <w:bCs/>
          <w:color w:val="auto"/>
          <w:sz w:val="20"/>
          <w:szCs w:val="20"/>
        </w:rPr>
        <w:t>ticeship and Traineeshi</w:t>
      </w:r>
      <w:r w:rsidR="00224DB1" w:rsidRPr="00C95C47">
        <w:rPr>
          <w:b w:val="0"/>
          <w:bCs/>
          <w:color w:val="auto"/>
          <w:sz w:val="20"/>
          <w:szCs w:val="20"/>
        </w:rPr>
        <w:t>p opportunitie</w:t>
      </w:r>
      <w:r w:rsidR="00DA4C50" w:rsidRPr="00C95C47">
        <w:rPr>
          <w:b w:val="0"/>
          <w:bCs/>
          <w:color w:val="auto"/>
          <w:sz w:val="20"/>
          <w:szCs w:val="20"/>
        </w:rPr>
        <w:t xml:space="preserve">s. This program provides early career pathways for young people with disability, helping them </w:t>
      </w:r>
      <w:r w:rsidR="00501063" w:rsidRPr="00C95C47">
        <w:rPr>
          <w:b w:val="0"/>
          <w:bCs/>
          <w:color w:val="auto"/>
          <w:sz w:val="20"/>
          <w:szCs w:val="20"/>
        </w:rPr>
        <w:t>gain practical experience and build confidence.</w:t>
      </w:r>
    </w:p>
    <w:p w14:paraId="5820C47F" w14:textId="5D689B6D" w:rsidR="00501063" w:rsidRDefault="00501063" w:rsidP="0097329B">
      <w:pPr>
        <w:pStyle w:val="TitleHeading"/>
        <w:rPr>
          <w:b w:val="0"/>
          <w:bCs/>
        </w:rPr>
      </w:pPr>
      <w:r>
        <w:rPr>
          <w:b w:val="0"/>
          <w:bCs/>
        </w:rPr>
        <w:t xml:space="preserve">Community events </w:t>
      </w:r>
      <w:r w:rsidR="00C72740">
        <w:rPr>
          <w:b w:val="0"/>
          <w:bCs/>
        </w:rPr>
        <w:t>and partnerships</w:t>
      </w:r>
    </w:p>
    <w:p w14:paraId="077AF887" w14:textId="6717E7B1" w:rsidR="00C72740" w:rsidRDefault="00EA6BA4" w:rsidP="0097329B">
      <w:pPr>
        <w:pStyle w:val="TitleHeading"/>
        <w:rPr>
          <w:rFonts w:cstheme="minorHAnsi"/>
          <w:b w:val="0"/>
          <w:bCs/>
          <w:color w:val="auto"/>
          <w:sz w:val="20"/>
          <w:szCs w:val="20"/>
        </w:rPr>
      </w:pPr>
      <w:r>
        <w:rPr>
          <w:rFonts w:cstheme="minorHAnsi"/>
          <w:b w:val="0"/>
          <w:bCs/>
          <w:color w:val="auto"/>
          <w:sz w:val="20"/>
          <w:szCs w:val="20"/>
        </w:rPr>
        <w:t>In FY25-26 we continued</w:t>
      </w:r>
      <w:r w:rsidR="001C63E1">
        <w:rPr>
          <w:rFonts w:cstheme="minorHAnsi"/>
          <w:b w:val="0"/>
          <w:bCs/>
          <w:color w:val="auto"/>
          <w:sz w:val="20"/>
          <w:szCs w:val="20"/>
        </w:rPr>
        <w:t xml:space="preserve"> to collaborate with community disability service providers and other organisations in the com</w:t>
      </w:r>
      <w:r w:rsidR="0096271D">
        <w:rPr>
          <w:rFonts w:cstheme="minorHAnsi"/>
          <w:b w:val="0"/>
          <w:bCs/>
          <w:color w:val="auto"/>
          <w:sz w:val="20"/>
          <w:szCs w:val="20"/>
        </w:rPr>
        <w:t>munities in which we operate. For example:</w:t>
      </w:r>
    </w:p>
    <w:p w14:paraId="3479C810" w14:textId="180D7DE5" w:rsidR="00E4194F" w:rsidRDefault="0096271D" w:rsidP="0096271D">
      <w:pPr>
        <w:pStyle w:val="TitleHeading"/>
        <w:numPr>
          <w:ilvl w:val="0"/>
          <w:numId w:val="36"/>
        </w:numPr>
        <w:rPr>
          <w:rFonts w:cstheme="minorHAnsi"/>
          <w:b w:val="0"/>
          <w:bCs/>
          <w:color w:val="auto"/>
          <w:sz w:val="20"/>
          <w:szCs w:val="20"/>
        </w:rPr>
      </w:pPr>
      <w:r>
        <w:rPr>
          <w:rFonts w:cstheme="minorHAnsi"/>
          <w:b w:val="0"/>
          <w:bCs/>
          <w:color w:val="auto"/>
          <w:sz w:val="20"/>
          <w:szCs w:val="20"/>
        </w:rPr>
        <w:t xml:space="preserve">we hosted a </w:t>
      </w:r>
      <w:r w:rsidR="00BF083E">
        <w:rPr>
          <w:rFonts w:cstheme="minorHAnsi"/>
          <w:b w:val="0"/>
          <w:bCs/>
          <w:color w:val="auto"/>
          <w:sz w:val="20"/>
          <w:szCs w:val="20"/>
        </w:rPr>
        <w:t xml:space="preserve">Loy Yang </w:t>
      </w:r>
      <w:r w:rsidR="00B9077A">
        <w:rPr>
          <w:rFonts w:cstheme="minorHAnsi"/>
          <w:b w:val="0"/>
          <w:bCs/>
          <w:color w:val="auto"/>
          <w:sz w:val="20"/>
          <w:szCs w:val="20"/>
        </w:rPr>
        <w:t>p</w:t>
      </w:r>
      <w:r w:rsidR="00BF083E">
        <w:rPr>
          <w:rFonts w:cstheme="minorHAnsi"/>
          <w:b w:val="0"/>
          <w:bCs/>
          <w:color w:val="auto"/>
          <w:sz w:val="20"/>
          <w:szCs w:val="20"/>
        </w:rPr>
        <w:t xml:space="preserve">ower </w:t>
      </w:r>
      <w:r w:rsidR="00B9077A">
        <w:rPr>
          <w:rFonts w:cstheme="minorHAnsi"/>
          <w:b w:val="0"/>
          <w:bCs/>
          <w:color w:val="auto"/>
          <w:sz w:val="20"/>
          <w:szCs w:val="20"/>
        </w:rPr>
        <w:t>s</w:t>
      </w:r>
      <w:r w:rsidR="00BF083E">
        <w:rPr>
          <w:rFonts w:cstheme="minorHAnsi"/>
          <w:b w:val="0"/>
          <w:bCs/>
          <w:color w:val="auto"/>
          <w:sz w:val="20"/>
          <w:szCs w:val="20"/>
        </w:rPr>
        <w:t xml:space="preserve">tation </w:t>
      </w:r>
      <w:r>
        <w:rPr>
          <w:rFonts w:cstheme="minorHAnsi"/>
          <w:b w:val="0"/>
          <w:bCs/>
          <w:color w:val="auto"/>
          <w:sz w:val="20"/>
          <w:szCs w:val="20"/>
        </w:rPr>
        <w:t>site bus tour</w:t>
      </w:r>
      <w:r w:rsidR="00E4194F">
        <w:rPr>
          <w:rFonts w:cstheme="minorHAnsi"/>
          <w:b w:val="0"/>
          <w:bCs/>
          <w:color w:val="auto"/>
          <w:sz w:val="20"/>
          <w:szCs w:val="20"/>
        </w:rPr>
        <w:t>, l</w:t>
      </w:r>
      <w:r>
        <w:rPr>
          <w:rFonts w:cstheme="minorHAnsi"/>
          <w:b w:val="0"/>
          <w:bCs/>
          <w:color w:val="auto"/>
          <w:sz w:val="20"/>
          <w:szCs w:val="20"/>
        </w:rPr>
        <w:t>unch</w:t>
      </w:r>
      <w:r w:rsidR="00E4194F">
        <w:rPr>
          <w:rFonts w:cstheme="minorHAnsi"/>
          <w:b w:val="0"/>
          <w:bCs/>
          <w:color w:val="auto"/>
          <w:sz w:val="20"/>
          <w:szCs w:val="20"/>
        </w:rPr>
        <w:t xml:space="preserve"> and Q&amp;A session</w:t>
      </w:r>
      <w:r>
        <w:rPr>
          <w:rFonts w:cstheme="minorHAnsi"/>
          <w:b w:val="0"/>
          <w:bCs/>
          <w:color w:val="auto"/>
          <w:sz w:val="20"/>
          <w:szCs w:val="20"/>
        </w:rPr>
        <w:t xml:space="preserve"> for </w:t>
      </w:r>
      <w:r w:rsidR="00694789">
        <w:rPr>
          <w:rFonts w:cstheme="minorHAnsi"/>
          <w:b w:val="0"/>
          <w:bCs/>
          <w:color w:val="auto"/>
          <w:sz w:val="20"/>
          <w:szCs w:val="20"/>
        </w:rPr>
        <w:t>participants and their carers from Interchange Gippsland</w:t>
      </w:r>
      <w:r w:rsidR="00E4194F">
        <w:rPr>
          <w:rFonts w:cstheme="minorHAnsi"/>
          <w:b w:val="0"/>
          <w:bCs/>
          <w:color w:val="auto"/>
          <w:sz w:val="20"/>
          <w:szCs w:val="20"/>
        </w:rPr>
        <w:t>;</w:t>
      </w:r>
    </w:p>
    <w:p w14:paraId="4FAB8EF6" w14:textId="77777777" w:rsidR="00BF083E" w:rsidRDefault="00E4194F" w:rsidP="0096271D">
      <w:pPr>
        <w:pStyle w:val="TitleHeading"/>
        <w:numPr>
          <w:ilvl w:val="0"/>
          <w:numId w:val="36"/>
        </w:numPr>
        <w:rPr>
          <w:rFonts w:cstheme="minorHAnsi"/>
          <w:b w:val="0"/>
          <w:bCs/>
          <w:color w:val="auto"/>
          <w:sz w:val="20"/>
          <w:szCs w:val="20"/>
        </w:rPr>
      </w:pPr>
      <w:r>
        <w:rPr>
          <w:rFonts w:cstheme="minorHAnsi"/>
          <w:b w:val="0"/>
          <w:bCs/>
          <w:color w:val="auto"/>
          <w:sz w:val="20"/>
          <w:szCs w:val="20"/>
        </w:rPr>
        <w:lastRenderedPageBreak/>
        <w:t xml:space="preserve">we ran </w:t>
      </w:r>
      <w:r w:rsidR="00924124">
        <w:rPr>
          <w:rFonts w:cstheme="minorHAnsi"/>
          <w:b w:val="0"/>
          <w:bCs/>
          <w:color w:val="auto"/>
          <w:sz w:val="20"/>
          <w:szCs w:val="20"/>
        </w:rPr>
        <w:t>a workshop for participants from Int</w:t>
      </w:r>
      <w:r w:rsidR="001431BC">
        <w:rPr>
          <w:rFonts w:cstheme="minorHAnsi"/>
          <w:b w:val="0"/>
          <w:bCs/>
          <w:color w:val="auto"/>
          <w:sz w:val="20"/>
          <w:szCs w:val="20"/>
        </w:rPr>
        <w:t>erchange Gippsland’s adult day program to create wooden wildlife nesting boxes in conjunction with the Newborough Yallourn Men</w:t>
      </w:r>
      <w:r w:rsidR="00CF3CF1">
        <w:rPr>
          <w:rFonts w:cstheme="minorHAnsi"/>
          <w:b w:val="0"/>
          <w:bCs/>
          <w:color w:val="auto"/>
          <w:sz w:val="20"/>
          <w:szCs w:val="20"/>
        </w:rPr>
        <w:t>’s Shed and Latrobe Catchment Landcare Network</w:t>
      </w:r>
      <w:r w:rsidR="00BF083E">
        <w:rPr>
          <w:rFonts w:cstheme="minorHAnsi"/>
          <w:b w:val="0"/>
          <w:bCs/>
          <w:color w:val="auto"/>
          <w:sz w:val="20"/>
          <w:szCs w:val="20"/>
        </w:rPr>
        <w:t>;</w:t>
      </w:r>
    </w:p>
    <w:p w14:paraId="374206C9" w14:textId="3E05E8B5" w:rsidR="0096271D" w:rsidRDefault="001D28F0" w:rsidP="0096271D">
      <w:pPr>
        <w:pStyle w:val="TitleHeading"/>
        <w:numPr>
          <w:ilvl w:val="0"/>
          <w:numId w:val="36"/>
        </w:numPr>
        <w:rPr>
          <w:rFonts w:cstheme="minorHAnsi"/>
          <w:b w:val="0"/>
          <w:bCs/>
          <w:color w:val="auto"/>
          <w:sz w:val="20"/>
          <w:szCs w:val="20"/>
        </w:rPr>
      </w:pPr>
      <w:r>
        <w:rPr>
          <w:rFonts w:cstheme="minorHAnsi"/>
          <w:b w:val="0"/>
          <w:bCs/>
          <w:color w:val="auto"/>
          <w:sz w:val="20"/>
          <w:szCs w:val="20"/>
        </w:rPr>
        <w:t xml:space="preserve">we </w:t>
      </w:r>
      <w:r w:rsidR="003D302F">
        <w:rPr>
          <w:rFonts w:cstheme="minorHAnsi"/>
          <w:b w:val="0"/>
          <w:bCs/>
          <w:color w:val="auto"/>
          <w:sz w:val="20"/>
          <w:szCs w:val="20"/>
        </w:rPr>
        <w:t>were a major sponsor of Wit</w:t>
      </w:r>
      <w:r w:rsidR="002B387A">
        <w:rPr>
          <w:rFonts w:cstheme="minorHAnsi"/>
          <w:b w:val="0"/>
          <w:bCs/>
          <w:color w:val="auto"/>
          <w:sz w:val="20"/>
          <w:szCs w:val="20"/>
        </w:rPr>
        <w:t xml:space="preserve">more’s </w:t>
      </w:r>
      <w:r w:rsidR="008868BB">
        <w:rPr>
          <w:rFonts w:cstheme="minorHAnsi"/>
          <w:b w:val="0"/>
          <w:bCs/>
          <w:color w:val="auto"/>
          <w:sz w:val="20"/>
          <w:szCs w:val="20"/>
        </w:rPr>
        <w:t xml:space="preserve">trivia night, helping </w:t>
      </w:r>
      <w:r w:rsidR="00FA15B9">
        <w:rPr>
          <w:rFonts w:cstheme="minorHAnsi"/>
          <w:b w:val="0"/>
          <w:bCs/>
          <w:color w:val="auto"/>
          <w:sz w:val="20"/>
          <w:szCs w:val="20"/>
        </w:rPr>
        <w:t>Witmore</w:t>
      </w:r>
      <w:r w:rsidR="00ED3B68">
        <w:rPr>
          <w:rStyle w:val="FootnoteReference"/>
          <w:rFonts w:cstheme="minorHAnsi"/>
          <w:b w:val="0"/>
          <w:bCs/>
          <w:color w:val="auto"/>
          <w:sz w:val="20"/>
          <w:szCs w:val="20"/>
        </w:rPr>
        <w:footnoteReference w:id="5"/>
      </w:r>
      <w:r w:rsidR="00FA15B9">
        <w:rPr>
          <w:rFonts w:cstheme="minorHAnsi"/>
          <w:b w:val="0"/>
          <w:bCs/>
          <w:color w:val="auto"/>
          <w:sz w:val="20"/>
          <w:szCs w:val="20"/>
        </w:rPr>
        <w:t xml:space="preserve"> to raise funds to purchase a coffee cart so that people with disability can </w:t>
      </w:r>
      <w:r w:rsidR="00ED3B68">
        <w:rPr>
          <w:rFonts w:cstheme="minorHAnsi"/>
          <w:b w:val="0"/>
          <w:bCs/>
          <w:color w:val="auto"/>
          <w:sz w:val="20"/>
          <w:szCs w:val="20"/>
        </w:rPr>
        <w:t>learn to work in hospitality</w:t>
      </w:r>
      <w:r w:rsidR="00B9077A">
        <w:rPr>
          <w:rFonts w:cstheme="minorHAnsi"/>
          <w:b w:val="0"/>
          <w:bCs/>
          <w:color w:val="auto"/>
          <w:sz w:val="20"/>
          <w:szCs w:val="20"/>
        </w:rPr>
        <w:t>; and</w:t>
      </w:r>
    </w:p>
    <w:p w14:paraId="4ACB4FC9" w14:textId="094A527A" w:rsidR="001D28F0" w:rsidRPr="001D28F0" w:rsidRDefault="001D28F0" w:rsidP="001D28F0">
      <w:pPr>
        <w:pStyle w:val="TitleHeading"/>
        <w:numPr>
          <w:ilvl w:val="0"/>
          <w:numId w:val="36"/>
        </w:numPr>
        <w:rPr>
          <w:rFonts w:cstheme="minorHAnsi"/>
          <w:b w:val="0"/>
          <w:bCs/>
          <w:color w:val="auto"/>
          <w:sz w:val="20"/>
          <w:szCs w:val="20"/>
        </w:rPr>
      </w:pPr>
      <w:r>
        <w:rPr>
          <w:rFonts w:cstheme="minorHAnsi"/>
          <w:b w:val="0"/>
          <w:bCs/>
          <w:color w:val="auto"/>
          <w:sz w:val="20"/>
          <w:szCs w:val="20"/>
        </w:rPr>
        <w:t>our Bayswater power station hosted a silent disco for people living with disability.</w:t>
      </w:r>
    </w:p>
    <w:p w14:paraId="2F0FEC63" w14:textId="4B9A8CCD" w:rsidR="00E4194F" w:rsidRDefault="001D28F0" w:rsidP="00E4194F">
      <w:pPr>
        <w:pStyle w:val="TitleHeading"/>
        <w:rPr>
          <w:rFonts w:cstheme="minorHAnsi"/>
          <w:b w:val="0"/>
          <w:bCs/>
          <w:color w:val="auto"/>
          <w:sz w:val="20"/>
          <w:szCs w:val="20"/>
        </w:rPr>
      </w:pPr>
      <w:r>
        <w:rPr>
          <w:rFonts w:cstheme="minorHAnsi"/>
          <w:b w:val="0"/>
          <w:bCs/>
          <w:color w:val="auto"/>
          <w:sz w:val="20"/>
          <w:szCs w:val="20"/>
        </w:rPr>
        <w:t xml:space="preserve">We also continued to utilise disability inclusive employment companies for some of our contracted services, including grounds/vegetation maintenance, supply of goods and catering. </w:t>
      </w:r>
    </w:p>
    <w:p w14:paraId="209F5ACE" w14:textId="7C1F2FE6" w:rsidR="0097329B" w:rsidRDefault="005F13E9" w:rsidP="0097329B">
      <w:pPr>
        <w:pStyle w:val="TitleHeading"/>
        <w:rPr>
          <w:b w:val="0"/>
          <w:bCs/>
        </w:rPr>
      </w:pPr>
      <w:r>
        <w:rPr>
          <w:b w:val="0"/>
          <w:bCs/>
        </w:rPr>
        <w:t xml:space="preserve">Collaboration </w:t>
      </w:r>
    </w:p>
    <w:p w14:paraId="2D0FF687" w14:textId="20937FE5" w:rsidR="00EC32CB" w:rsidRDefault="00EC32CB" w:rsidP="001010E4">
      <w:pPr>
        <w:pStyle w:val="TitleHeading"/>
        <w:rPr>
          <w:b w:val="0"/>
          <w:bCs/>
          <w:color w:val="auto"/>
          <w:sz w:val="20"/>
          <w:szCs w:val="20"/>
        </w:rPr>
      </w:pPr>
      <w:r w:rsidRPr="00EC32CB">
        <w:rPr>
          <w:b w:val="0"/>
          <w:bCs/>
          <w:color w:val="auto"/>
          <w:sz w:val="20"/>
          <w:szCs w:val="20"/>
        </w:rPr>
        <w:t xml:space="preserve">We recognise </w:t>
      </w:r>
      <w:r>
        <w:rPr>
          <w:b w:val="0"/>
          <w:bCs/>
          <w:color w:val="auto"/>
          <w:sz w:val="20"/>
          <w:szCs w:val="20"/>
        </w:rPr>
        <w:t xml:space="preserve">the importance of connecting with other organisations championing disability inclusion to share knowledge and learnings and to discuss important matters.  In FY25-26 AGL employees </w:t>
      </w:r>
      <w:r w:rsidR="004B6094">
        <w:rPr>
          <w:b w:val="0"/>
          <w:bCs/>
          <w:color w:val="auto"/>
          <w:sz w:val="20"/>
          <w:szCs w:val="20"/>
        </w:rPr>
        <w:t xml:space="preserve">participated in ADN roundtable discussions and attended </w:t>
      </w:r>
      <w:r w:rsidR="009A1666">
        <w:rPr>
          <w:b w:val="0"/>
          <w:bCs/>
          <w:color w:val="auto"/>
          <w:sz w:val="20"/>
          <w:szCs w:val="20"/>
        </w:rPr>
        <w:t xml:space="preserve">the ADN </w:t>
      </w:r>
      <w:r w:rsidR="004B6094">
        <w:rPr>
          <w:b w:val="0"/>
          <w:bCs/>
          <w:color w:val="auto"/>
          <w:sz w:val="20"/>
          <w:szCs w:val="20"/>
        </w:rPr>
        <w:t>annual conference</w:t>
      </w:r>
      <w:r w:rsidR="009A1666">
        <w:rPr>
          <w:b w:val="0"/>
          <w:bCs/>
          <w:color w:val="auto"/>
          <w:sz w:val="20"/>
          <w:szCs w:val="20"/>
        </w:rPr>
        <w:t xml:space="preserve"> and member connection events</w:t>
      </w:r>
      <w:r w:rsidR="004B6094">
        <w:rPr>
          <w:b w:val="0"/>
          <w:bCs/>
          <w:color w:val="auto"/>
          <w:sz w:val="20"/>
          <w:szCs w:val="20"/>
        </w:rPr>
        <w:t>.  AGL also hosted an ADN Melbourne Connection event in</w:t>
      </w:r>
      <w:r w:rsidR="00646A8C">
        <w:rPr>
          <w:b w:val="0"/>
          <w:bCs/>
          <w:color w:val="auto"/>
          <w:sz w:val="20"/>
          <w:szCs w:val="20"/>
        </w:rPr>
        <w:t xml:space="preserve"> July 2025 where Amanda Kennedy </w:t>
      </w:r>
      <w:r w:rsidR="001508A4">
        <w:rPr>
          <w:b w:val="0"/>
          <w:bCs/>
          <w:color w:val="auto"/>
          <w:sz w:val="20"/>
          <w:szCs w:val="20"/>
        </w:rPr>
        <w:t xml:space="preserve">(Customer Advocate) </w:t>
      </w:r>
      <w:r w:rsidR="00FE5542">
        <w:rPr>
          <w:b w:val="0"/>
          <w:bCs/>
          <w:color w:val="auto"/>
          <w:sz w:val="20"/>
          <w:szCs w:val="20"/>
        </w:rPr>
        <w:t>spoke about</w:t>
      </w:r>
      <w:r w:rsidR="005452AE">
        <w:rPr>
          <w:b w:val="0"/>
          <w:bCs/>
          <w:color w:val="auto"/>
          <w:sz w:val="20"/>
          <w:szCs w:val="20"/>
        </w:rPr>
        <w:t xml:space="preserve"> embedding accessibility into the customer experience.</w:t>
      </w:r>
      <w:r w:rsidR="00FE5542">
        <w:rPr>
          <w:b w:val="0"/>
          <w:bCs/>
          <w:color w:val="auto"/>
          <w:sz w:val="20"/>
          <w:szCs w:val="20"/>
        </w:rPr>
        <w:t xml:space="preserve"> </w:t>
      </w:r>
    </w:p>
    <w:p w14:paraId="06E5FCAB" w14:textId="77777777" w:rsidR="002B377A" w:rsidRDefault="002B377A" w:rsidP="001010E4">
      <w:pPr>
        <w:pStyle w:val="TitleHeading"/>
        <w:rPr>
          <w:b w:val="0"/>
          <w:bCs/>
          <w:color w:val="auto"/>
          <w:sz w:val="20"/>
          <w:szCs w:val="20"/>
        </w:rPr>
      </w:pPr>
    </w:p>
    <w:p w14:paraId="6AD04E91" w14:textId="279311CA" w:rsidR="00EC32CB" w:rsidRDefault="00FE5542" w:rsidP="001010E4">
      <w:pPr>
        <w:pStyle w:val="TitleHeading"/>
        <w:rPr>
          <w:b w:val="0"/>
          <w:bCs/>
          <w:color w:val="auto"/>
          <w:sz w:val="20"/>
          <w:szCs w:val="20"/>
          <w:highlight w:val="green"/>
        </w:rPr>
      </w:pPr>
      <w:r>
        <w:rPr>
          <w:noProof/>
        </w:rPr>
        <w:drawing>
          <wp:inline distT="0" distB="0" distL="0" distR="0" wp14:anchorId="10D33B46" wp14:editId="610A7857">
            <wp:extent cx="5854535" cy="3902213"/>
            <wp:effectExtent l="0" t="0" r="0" b="3175"/>
            <wp:docPr id="5361847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54535" cy="3902213"/>
                    </a:xfrm>
                    <a:prstGeom prst="rect">
                      <a:avLst/>
                    </a:prstGeom>
                    <a:noFill/>
                    <a:ln>
                      <a:noFill/>
                    </a:ln>
                  </pic:spPr>
                </pic:pic>
              </a:graphicData>
            </a:graphic>
          </wp:inline>
        </w:drawing>
      </w:r>
    </w:p>
    <w:p w14:paraId="37BE9BAF" w14:textId="1D56917D" w:rsidR="00915B9D" w:rsidRPr="00C44860" w:rsidRDefault="00915B9D" w:rsidP="00915B9D">
      <w:pPr>
        <w:pStyle w:val="TitleHeading"/>
        <w:rPr>
          <w:b w:val="0"/>
          <w:bCs/>
          <w:color w:val="001CB0" w:themeColor="text2"/>
          <w:sz w:val="18"/>
          <w:szCs w:val="18"/>
        </w:rPr>
      </w:pPr>
      <w:r>
        <w:rPr>
          <w:b w:val="0"/>
          <w:bCs/>
          <w:color w:val="001CB0" w:themeColor="text2"/>
          <w:sz w:val="18"/>
          <w:szCs w:val="18"/>
        </w:rPr>
        <w:t>Amanda Kennedy (Customer Advocate and Chair of AGL’s Customer Accessibility Working Group) speaking at ADN’s Melbourne Connection Event hosted by AGL.</w:t>
      </w:r>
    </w:p>
    <w:p w14:paraId="5C372521" w14:textId="77E9661C" w:rsidR="009C4233" w:rsidRDefault="009C4233" w:rsidP="001733B3">
      <w:pPr>
        <w:pStyle w:val="TitleHeading"/>
        <w:rPr>
          <w:b w:val="0"/>
          <w:bCs/>
          <w:color w:val="auto"/>
          <w:sz w:val="20"/>
          <w:szCs w:val="20"/>
        </w:rPr>
      </w:pPr>
    </w:p>
    <w:p w14:paraId="10813246" w14:textId="77777777" w:rsidR="001010E4" w:rsidRDefault="001010E4" w:rsidP="001010E4">
      <w:pPr>
        <w:pStyle w:val="TitleHeading"/>
        <w:rPr>
          <w:b w:val="0"/>
          <w:bCs/>
          <w:color w:val="auto"/>
          <w:sz w:val="20"/>
          <w:szCs w:val="20"/>
        </w:rPr>
      </w:pPr>
    </w:p>
    <w:p w14:paraId="5474A99A" w14:textId="21E50A73" w:rsidR="00E27203" w:rsidRDefault="008D4B93" w:rsidP="00547938">
      <w:pPr>
        <w:pStyle w:val="SectionHeading"/>
        <w:numPr>
          <w:ilvl w:val="0"/>
          <w:numId w:val="0"/>
        </w:numPr>
        <w:ind w:left="851" w:hanging="851"/>
        <w:rPr>
          <w:rFonts w:eastAsiaTheme="majorEastAsia" w:cstheme="majorBidi"/>
          <w:sz w:val="52"/>
          <w:szCs w:val="52"/>
        </w:rPr>
      </w:pPr>
      <w:bookmarkStart w:id="13" w:name="_Toc232088817"/>
      <w:r w:rsidRPr="00561E68">
        <w:rPr>
          <w:rFonts w:eastAsiaTheme="majorEastAsia" w:cstheme="majorBidi"/>
          <w:sz w:val="52"/>
          <w:szCs w:val="52"/>
        </w:rPr>
        <w:lastRenderedPageBreak/>
        <w:t xml:space="preserve">Our </w:t>
      </w:r>
      <w:r w:rsidR="00561E68" w:rsidRPr="00561E68">
        <w:rPr>
          <w:rFonts w:eastAsiaTheme="majorEastAsia" w:cstheme="majorBidi"/>
          <w:sz w:val="52"/>
          <w:szCs w:val="52"/>
        </w:rPr>
        <w:t>Accessibility</w:t>
      </w:r>
      <w:r w:rsidRPr="00561E68">
        <w:rPr>
          <w:rFonts w:eastAsiaTheme="majorEastAsia" w:cstheme="majorBidi"/>
          <w:sz w:val="52"/>
          <w:szCs w:val="52"/>
        </w:rPr>
        <w:t xml:space="preserve"> Action Plan FY2</w:t>
      </w:r>
      <w:r w:rsidR="007F31A9">
        <w:rPr>
          <w:rFonts w:eastAsiaTheme="majorEastAsia" w:cstheme="majorBidi"/>
          <w:sz w:val="52"/>
          <w:szCs w:val="52"/>
        </w:rPr>
        <w:t>7</w:t>
      </w:r>
      <w:r w:rsidR="00C97805" w:rsidRPr="00561E68">
        <w:rPr>
          <w:rFonts w:eastAsiaTheme="majorEastAsia" w:cstheme="majorBidi"/>
          <w:sz w:val="52"/>
          <w:szCs w:val="52"/>
        </w:rPr>
        <w:t>–</w:t>
      </w:r>
      <w:r w:rsidRPr="00561E68">
        <w:rPr>
          <w:rFonts w:eastAsiaTheme="majorEastAsia" w:cstheme="majorBidi"/>
          <w:sz w:val="52"/>
          <w:szCs w:val="52"/>
        </w:rPr>
        <w:t>2</w:t>
      </w:r>
      <w:r w:rsidR="007F31A9">
        <w:rPr>
          <w:rFonts w:eastAsiaTheme="majorEastAsia" w:cstheme="majorBidi"/>
          <w:sz w:val="52"/>
          <w:szCs w:val="52"/>
        </w:rPr>
        <w:t>8</w:t>
      </w:r>
      <w:bookmarkEnd w:id="13"/>
    </w:p>
    <w:p w14:paraId="399BB854" w14:textId="77C66C27" w:rsidR="00561E68" w:rsidRPr="00561E68" w:rsidRDefault="00561E68" w:rsidP="00561E68">
      <w:pPr>
        <w:rPr>
          <w:lang w:eastAsia="en-US"/>
        </w:rPr>
      </w:pPr>
      <w:r>
        <w:rPr>
          <w:lang w:eastAsia="en-US"/>
        </w:rPr>
        <w:t>This plan sets out a number of actions that AGL will strive to achieve in FY2</w:t>
      </w:r>
      <w:r w:rsidR="00F07671">
        <w:rPr>
          <w:lang w:eastAsia="en-US"/>
        </w:rPr>
        <w:t>7</w:t>
      </w:r>
      <w:r>
        <w:rPr>
          <w:lang w:eastAsia="en-US"/>
        </w:rPr>
        <w:t>-2</w:t>
      </w:r>
      <w:r w:rsidR="00F07671">
        <w:rPr>
          <w:lang w:eastAsia="en-US"/>
        </w:rPr>
        <w:t>8</w:t>
      </w:r>
      <w:r>
        <w:rPr>
          <w:lang w:eastAsia="en-US"/>
        </w:rPr>
        <w:t xml:space="preserve"> to </w:t>
      </w:r>
      <w:r w:rsidR="007A4B78">
        <w:rPr>
          <w:lang w:eastAsia="en-US"/>
        </w:rPr>
        <w:t>develop and improve its inclusion and accessibility maturity.</w:t>
      </w:r>
    </w:p>
    <w:tbl>
      <w:tblPr>
        <w:tblStyle w:val="AGLTable"/>
        <w:tblW w:w="10036" w:type="dxa"/>
        <w:tblCellMar>
          <w:top w:w="57" w:type="dxa"/>
          <w:left w:w="113" w:type="dxa"/>
          <w:bottom w:w="57" w:type="dxa"/>
          <w:right w:w="113" w:type="dxa"/>
        </w:tblCellMar>
        <w:tblLook w:val="04A0" w:firstRow="1" w:lastRow="0" w:firstColumn="1" w:lastColumn="0" w:noHBand="0" w:noVBand="1"/>
      </w:tblPr>
      <w:tblGrid>
        <w:gridCol w:w="2694"/>
        <w:gridCol w:w="4861"/>
        <w:gridCol w:w="2481"/>
      </w:tblGrid>
      <w:tr w:rsidR="00053DD3" w:rsidRPr="00D847D4" w14:paraId="1256009F" w14:textId="4281D154" w:rsidTr="1AF9B23C">
        <w:trPr>
          <w:cnfStyle w:val="100000000000" w:firstRow="1" w:lastRow="0" w:firstColumn="0" w:lastColumn="0" w:oddVBand="0" w:evenVBand="0" w:oddHBand="0" w:evenHBand="0" w:firstRowFirstColumn="0" w:firstRowLastColumn="0" w:lastRowFirstColumn="0" w:lastRowLastColumn="0"/>
          <w:tblHeader/>
        </w:trPr>
        <w:tc>
          <w:tcPr>
            <w:tcW w:w="2694" w:type="dxa"/>
            <w:tcBorders>
              <w:bottom w:val="single" w:sz="4" w:space="0" w:color="00DFED" w:themeColor="accent1"/>
            </w:tcBorders>
            <w:vAlign w:val="center"/>
          </w:tcPr>
          <w:p w14:paraId="1A9B5050" w14:textId="41B1C330" w:rsidR="00053DD3" w:rsidRPr="00D847D4" w:rsidRDefault="00053DD3" w:rsidP="00053DD3">
            <w:pPr>
              <w:rPr>
                <w:rFonts w:cstheme="minorHAnsi"/>
                <w:b/>
                <w:color w:val="00DFED" w:themeColor="accent1"/>
              </w:rPr>
            </w:pPr>
            <w:r>
              <w:rPr>
                <w:rFonts w:cstheme="minorHAnsi"/>
                <w:b/>
              </w:rPr>
              <w:t>Action</w:t>
            </w:r>
          </w:p>
        </w:tc>
        <w:tc>
          <w:tcPr>
            <w:tcW w:w="4861" w:type="dxa"/>
            <w:tcBorders>
              <w:bottom w:val="single" w:sz="4" w:space="0" w:color="00DFED" w:themeColor="accent1"/>
            </w:tcBorders>
            <w:vAlign w:val="center"/>
          </w:tcPr>
          <w:p w14:paraId="5364DEF5" w14:textId="4FC942F4" w:rsidR="00053DD3" w:rsidRPr="00D847D4" w:rsidRDefault="00053DD3" w:rsidP="00767B0A">
            <w:pPr>
              <w:rPr>
                <w:rFonts w:cstheme="minorHAnsi"/>
                <w:b/>
              </w:rPr>
            </w:pPr>
            <w:r>
              <w:rPr>
                <w:rFonts w:cstheme="minorHAnsi"/>
                <w:b/>
              </w:rPr>
              <w:t>Measurement of Success</w:t>
            </w:r>
          </w:p>
        </w:tc>
        <w:tc>
          <w:tcPr>
            <w:tcW w:w="2481" w:type="dxa"/>
            <w:tcBorders>
              <w:bottom w:val="single" w:sz="4" w:space="0" w:color="00DFED" w:themeColor="accent1"/>
            </w:tcBorders>
          </w:tcPr>
          <w:p w14:paraId="094850FF" w14:textId="2EFC5640" w:rsidR="00053DD3" w:rsidRDefault="00053DD3" w:rsidP="00767B0A">
            <w:pPr>
              <w:rPr>
                <w:rFonts w:cstheme="minorHAnsi"/>
                <w:b/>
              </w:rPr>
            </w:pPr>
            <w:r>
              <w:rPr>
                <w:rFonts w:cstheme="minorHAnsi"/>
                <w:b/>
              </w:rPr>
              <w:t>Accountability</w:t>
            </w:r>
          </w:p>
        </w:tc>
      </w:tr>
      <w:tr w:rsidR="0027575B" w:rsidRPr="00D847D4" w14:paraId="11E918C3" w14:textId="77777777" w:rsidTr="1AF9B23C">
        <w:tc>
          <w:tcPr>
            <w:tcW w:w="2694" w:type="dxa"/>
            <w:tcBorders>
              <w:top w:val="single" w:sz="4" w:space="0" w:color="00DFED" w:themeColor="accent1"/>
              <w:bottom w:val="single" w:sz="4" w:space="0" w:color="00DFED" w:themeColor="accent1"/>
            </w:tcBorders>
            <w:vAlign w:val="center"/>
          </w:tcPr>
          <w:p w14:paraId="57461137" w14:textId="656B3C14" w:rsidR="0027575B" w:rsidRPr="00D2372C" w:rsidRDefault="0027575B">
            <w:pPr>
              <w:pStyle w:val="ListParagraph"/>
              <w:numPr>
                <w:ilvl w:val="0"/>
                <w:numId w:val="10"/>
              </w:numPr>
              <w:rPr>
                <w:rFonts w:cstheme="minorHAnsi"/>
                <w:b/>
                <w:bCs/>
              </w:rPr>
            </w:pPr>
            <w:r w:rsidRPr="00D2372C">
              <w:rPr>
                <w:rFonts w:cstheme="minorHAnsi"/>
                <w:b/>
                <w:bCs/>
              </w:rPr>
              <w:t>Inclusi</w:t>
            </w:r>
            <w:r w:rsidR="005C7AFD">
              <w:rPr>
                <w:rFonts w:cstheme="minorHAnsi"/>
                <w:b/>
                <w:bCs/>
              </w:rPr>
              <w:t>ve</w:t>
            </w:r>
            <w:r w:rsidRPr="00D2372C">
              <w:rPr>
                <w:rFonts w:cstheme="minorHAnsi"/>
                <w:b/>
                <w:bCs/>
              </w:rPr>
              <w:t xml:space="preserve"> Practices</w:t>
            </w:r>
            <w:r w:rsidR="003C3013">
              <w:rPr>
                <w:rFonts w:cstheme="minorHAnsi"/>
                <w:b/>
                <w:bCs/>
              </w:rPr>
              <w:t xml:space="preserve"> </w:t>
            </w:r>
          </w:p>
        </w:tc>
        <w:tc>
          <w:tcPr>
            <w:tcW w:w="4861" w:type="dxa"/>
            <w:tcBorders>
              <w:top w:val="single" w:sz="4" w:space="0" w:color="00DFED" w:themeColor="accent1"/>
              <w:bottom w:val="single" w:sz="4" w:space="0" w:color="00DFED" w:themeColor="accent1"/>
            </w:tcBorders>
            <w:shd w:val="clear" w:color="auto" w:fill="C8FBFF" w:themeFill="accent1" w:themeFillTint="33"/>
            <w:vAlign w:val="center"/>
          </w:tcPr>
          <w:p w14:paraId="360F499E" w14:textId="45F40968" w:rsidR="0027575B" w:rsidRPr="002D24DD" w:rsidRDefault="0027575B" w:rsidP="00053DD3">
            <w:pPr>
              <w:rPr>
                <w:rFonts w:cstheme="minorHAnsi"/>
                <w:bCs/>
                <w:i/>
                <w:iCs/>
              </w:rPr>
            </w:pPr>
            <w:r w:rsidRPr="002D24DD">
              <w:rPr>
                <w:rFonts w:cstheme="minorHAnsi"/>
                <w:bCs/>
                <w:i/>
                <w:iCs/>
              </w:rPr>
              <w:t>F</w:t>
            </w:r>
            <w:r w:rsidR="00767B0A" w:rsidRPr="002D24DD">
              <w:rPr>
                <w:rFonts w:cstheme="minorHAnsi"/>
                <w:bCs/>
                <w:i/>
                <w:iCs/>
              </w:rPr>
              <w:t xml:space="preserve">oster Inclusive Workplace </w:t>
            </w:r>
            <w:r w:rsidR="000E1941" w:rsidRPr="002D24DD">
              <w:rPr>
                <w:rFonts w:cstheme="minorHAnsi"/>
                <w:bCs/>
                <w:i/>
                <w:iCs/>
              </w:rPr>
              <w:t>C</w:t>
            </w:r>
            <w:r w:rsidR="00767B0A" w:rsidRPr="002D24DD">
              <w:rPr>
                <w:rFonts w:cstheme="minorHAnsi"/>
                <w:bCs/>
                <w:i/>
                <w:iCs/>
              </w:rPr>
              <w:t>ulture</w:t>
            </w:r>
            <w:r w:rsidR="00B07ABF" w:rsidRPr="002D24DD">
              <w:rPr>
                <w:rFonts w:cstheme="minorHAnsi"/>
                <w:bCs/>
                <w:i/>
                <w:iCs/>
              </w:rPr>
              <w:t>.</w:t>
            </w:r>
          </w:p>
        </w:tc>
        <w:tc>
          <w:tcPr>
            <w:tcW w:w="2481" w:type="dxa"/>
            <w:tcBorders>
              <w:top w:val="single" w:sz="4" w:space="0" w:color="00DFED" w:themeColor="accent1"/>
              <w:bottom w:val="single" w:sz="4" w:space="0" w:color="00DFED" w:themeColor="accent1"/>
            </w:tcBorders>
            <w:shd w:val="clear" w:color="auto" w:fill="C8FBFF" w:themeFill="accent1" w:themeFillTint="33"/>
            <w:vAlign w:val="center"/>
          </w:tcPr>
          <w:p w14:paraId="0387F5B0" w14:textId="58A9081D" w:rsidR="0027575B" w:rsidRDefault="0027575B" w:rsidP="00053DD3">
            <w:pPr>
              <w:rPr>
                <w:rFonts w:cstheme="minorHAnsi"/>
                <w:bCs/>
              </w:rPr>
            </w:pPr>
          </w:p>
        </w:tc>
      </w:tr>
      <w:tr w:rsidR="000B43A6" w:rsidRPr="00D847D4" w14:paraId="396C6BDF" w14:textId="13FE7808" w:rsidTr="1AF9B23C">
        <w:tc>
          <w:tcPr>
            <w:tcW w:w="2694" w:type="dxa"/>
            <w:vMerge w:val="restart"/>
            <w:tcBorders>
              <w:top w:val="single" w:sz="4" w:space="0" w:color="00DFED" w:themeColor="accent1"/>
            </w:tcBorders>
            <w:vAlign w:val="center"/>
          </w:tcPr>
          <w:p w14:paraId="08629554" w14:textId="766FDC22" w:rsidR="000B43A6" w:rsidRPr="00EF2CF6" w:rsidRDefault="000B43A6" w:rsidP="00767B0A">
            <w:pPr>
              <w:rPr>
                <w:rFonts w:cstheme="minorHAnsi"/>
              </w:rPr>
            </w:pPr>
            <w:r w:rsidRPr="00EF2CF6">
              <w:rPr>
                <w:rFonts w:cstheme="minorHAnsi"/>
              </w:rPr>
              <w:t>A1. Review and improve the accessibility of AGL’s sites and corporate offices</w:t>
            </w:r>
            <w:r>
              <w:rPr>
                <w:rFonts w:cstheme="minorHAnsi"/>
              </w:rPr>
              <w:t xml:space="preserve"> </w:t>
            </w:r>
          </w:p>
        </w:tc>
        <w:tc>
          <w:tcPr>
            <w:tcW w:w="4861" w:type="dxa"/>
            <w:tcBorders>
              <w:top w:val="single" w:sz="4" w:space="0" w:color="00DFED" w:themeColor="accent1"/>
              <w:bottom w:val="single" w:sz="4" w:space="0" w:color="00DFED" w:themeColor="accent1"/>
            </w:tcBorders>
            <w:vAlign w:val="center"/>
          </w:tcPr>
          <w:p w14:paraId="49076885" w14:textId="186B9426" w:rsidR="000B43A6" w:rsidRPr="00906A70" w:rsidRDefault="000B43A6" w:rsidP="00906A70">
            <w:pPr>
              <w:pBdr>
                <w:bottom w:val="single" w:sz="6" w:space="11" w:color="EFEFEF"/>
              </w:pBdr>
              <w:rPr>
                <w:rFonts w:cstheme="minorHAnsi"/>
                <w:bCs/>
                <w:szCs w:val="20"/>
              </w:rPr>
            </w:pPr>
            <w:r w:rsidRPr="00906A70">
              <w:rPr>
                <w:rFonts w:cstheme="minorHAnsi"/>
                <w:bCs/>
                <w:szCs w:val="20"/>
              </w:rPr>
              <w:t>Complete Dignified Access Reviews (</w:t>
            </w:r>
            <w:r w:rsidRPr="00906A70">
              <w:rPr>
                <w:rFonts w:cstheme="minorHAnsi"/>
                <w:b/>
                <w:szCs w:val="20"/>
              </w:rPr>
              <w:t>DAR</w:t>
            </w:r>
            <w:r w:rsidRPr="00906A70">
              <w:rPr>
                <w:rFonts w:cstheme="minorHAnsi"/>
                <w:bCs/>
                <w:szCs w:val="20"/>
              </w:rPr>
              <w:t xml:space="preserve">) of all of AGL’s sites and corporate offices and implement improvements identified. </w:t>
            </w:r>
          </w:p>
        </w:tc>
        <w:tc>
          <w:tcPr>
            <w:tcW w:w="2481" w:type="dxa"/>
            <w:tcBorders>
              <w:top w:val="single" w:sz="4" w:space="0" w:color="00DFED" w:themeColor="accent1"/>
              <w:bottom w:val="single" w:sz="4" w:space="0" w:color="00DFED" w:themeColor="accent1"/>
            </w:tcBorders>
            <w:vAlign w:val="center"/>
          </w:tcPr>
          <w:p w14:paraId="244F88A6" w14:textId="05D42C3E" w:rsidR="000B43A6" w:rsidRPr="00BE372D" w:rsidRDefault="000B43A6" w:rsidP="00BE372D">
            <w:pPr>
              <w:rPr>
                <w:rFonts w:cstheme="minorHAnsi"/>
                <w:bCs/>
              </w:rPr>
            </w:pPr>
            <w:r w:rsidRPr="00BE372D">
              <w:rPr>
                <w:rFonts w:cstheme="minorHAnsi"/>
                <w:bCs/>
              </w:rPr>
              <w:t>Head of Property and Security Services/Property Projects Specialist</w:t>
            </w:r>
          </w:p>
        </w:tc>
      </w:tr>
      <w:tr w:rsidR="000B43A6" w:rsidRPr="00D847D4" w14:paraId="3A8463F1" w14:textId="77777777" w:rsidTr="1AF9B23C">
        <w:tc>
          <w:tcPr>
            <w:tcW w:w="2694" w:type="dxa"/>
            <w:vMerge/>
            <w:vAlign w:val="center"/>
          </w:tcPr>
          <w:p w14:paraId="77E375C0" w14:textId="77777777" w:rsidR="000B43A6" w:rsidRPr="00EF2CF6" w:rsidRDefault="000B43A6" w:rsidP="00767B0A">
            <w:pPr>
              <w:rPr>
                <w:rFonts w:cstheme="minorHAnsi"/>
              </w:rPr>
            </w:pPr>
          </w:p>
        </w:tc>
        <w:tc>
          <w:tcPr>
            <w:tcW w:w="4861" w:type="dxa"/>
            <w:tcBorders>
              <w:top w:val="single" w:sz="4" w:space="0" w:color="00DFED" w:themeColor="accent1"/>
              <w:bottom w:val="single" w:sz="4" w:space="0" w:color="00DFED" w:themeColor="accent1"/>
            </w:tcBorders>
            <w:vAlign w:val="center"/>
          </w:tcPr>
          <w:p w14:paraId="6C29472D" w14:textId="1C8CA7D9" w:rsidR="000B43A6" w:rsidRPr="00BE372D" w:rsidRDefault="000B43A6" w:rsidP="00BE372D">
            <w:pPr>
              <w:pBdr>
                <w:bottom w:val="single" w:sz="6" w:space="11" w:color="EFEFEF"/>
              </w:pBdr>
              <w:rPr>
                <w:rFonts w:cstheme="minorHAnsi"/>
                <w:bCs/>
                <w:szCs w:val="20"/>
              </w:rPr>
            </w:pPr>
            <w:r>
              <w:rPr>
                <w:rFonts w:cstheme="minorHAnsi"/>
                <w:bCs/>
                <w:szCs w:val="20"/>
              </w:rPr>
              <w:t>Engage the Australian Disability Network to undertake a further DAR of Bayswater power station and develop a plan to implement ADN’s recommendations (where applicable).</w:t>
            </w:r>
          </w:p>
        </w:tc>
        <w:tc>
          <w:tcPr>
            <w:tcW w:w="2481" w:type="dxa"/>
            <w:tcBorders>
              <w:top w:val="single" w:sz="4" w:space="0" w:color="00DFED" w:themeColor="accent1"/>
              <w:bottom w:val="single" w:sz="4" w:space="0" w:color="00DFED" w:themeColor="accent1"/>
            </w:tcBorders>
            <w:vAlign w:val="center"/>
          </w:tcPr>
          <w:p w14:paraId="069C7014" w14:textId="2DD72892" w:rsidR="000B43A6" w:rsidRPr="00BE372D" w:rsidRDefault="000B43A6" w:rsidP="00BE372D">
            <w:pPr>
              <w:rPr>
                <w:rFonts w:cstheme="minorHAnsi"/>
                <w:bCs/>
              </w:rPr>
            </w:pPr>
            <w:r>
              <w:rPr>
                <w:rFonts w:cstheme="minorHAnsi"/>
                <w:bCs/>
              </w:rPr>
              <w:t>GM Macquarie</w:t>
            </w:r>
          </w:p>
        </w:tc>
      </w:tr>
      <w:tr w:rsidR="000B43A6" w:rsidRPr="00D847D4" w14:paraId="1AF0D3B9" w14:textId="77777777" w:rsidTr="1AF9B23C">
        <w:tc>
          <w:tcPr>
            <w:tcW w:w="2694" w:type="dxa"/>
            <w:vMerge/>
            <w:vAlign w:val="center"/>
          </w:tcPr>
          <w:p w14:paraId="03FAE2A1" w14:textId="77777777" w:rsidR="000B43A6" w:rsidRPr="00EF2CF6" w:rsidRDefault="000B43A6" w:rsidP="00767B0A">
            <w:pPr>
              <w:rPr>
                <w:rFonts w:cstheme="minorHAnsi"/>
              </w:rPr>
            </w:pPr>
          </w:p>
        </w:tc>
        <w:tc>
          <w:tcPr>
            <w:tcW w:w="4861" w:type="dxa"/>
            <w:tcBorders>
              <w:top w:val="single" w:sz="4" w:space="0" w:color="00DFED" w:themeColor="accent1"/>
              <w:bottom w:val="single" w:sz="4" w:space="0" w:color="00DFED" w:themeColor="accent1"/>
            </w:tcBorders>
            <w:vAlign w:val="center"/>
          </w:tcPr>
          <w:p w14:paraId="4AD4F84E" w14:textId="7A851CB5" w:rsidR="000B43A6" w:rsidRPr="00BE372D" w:rsidRDefault="000B43A6" w:rsidP="00BE372D">
            <w:pPr>
              <w:pBdr>
                <w:bottom w:val="single" w:sz="6" w:space="11" w:color="EFEFEF"/>
              </w:pBdr>
              <w:rPr>
                <w:rFonts w:cstheme="minorHAnsi"/>
                <w:bCs/>
                <w:szCs w:val="20"/>
              </w:rPr>
            </w:pPr>
            <w:r>
              <w:rPr>
                <w:rFonts w:cstheme="minorHAnsi"/>
                <w:bCs/>
                <w:szCs w:val="20"/>
              </w:rPr>
              <w:t>Annually review AGL’s premises to ensure they are in line with the latest access standards.</w:t>
            </w:r>
          </w:p>
        </w:tc>
        <w:tc>
          <w:tcPr>
            <w:tcW w:w="2481" w:type="dxa"/>
            <w:tcBorders>
              <w:top w:val="single" w:sz="4" w:space="0" w:color="00DFED" w:themeColor="accent1"/>
              <w:bottom w:val="single" w:sz="4" w:space="0" w:color="00DFED" w:themeColor="accent1"/>
            </w:tcBorders>
            <w:vAlign w:val="center"/>
          </w:tcPr>
          <w:p w14:paraId="67469C8E" w14:textId="23F16CC0" w:rsidR="000B43A6" w:rsidRPr="00011F92" w:rsidRDefault="000B43A6" w:rsidP="00011F92">
            <w:pPr>
              <w:rPr>
                <w:rFonts w:cstheme="minorHAnsi"/>
                <w:bCs/>
              </w:rPr>
            </w:pPr>
            <w:r>
              <w:rPr>
                <w:rFonts w:cstheme="minorHAnsi"/>
                <w:bCs/>
              </w:rPr>
              <w:t>Head of Property and Security/Property Projects Specialist</w:t>
            </w:r>
          </w:p>
        </w:tc>
      </w:tr>
      <w:tr w:rsidR="003A0D00" w:rsidRPr="00D847D4" w14:paraId="339195A6" w14:textId="77777777" w:rsidTr="1AF9B23C">
        <w:tc>
          <w:tcPr>
            <w:tcW w:w="2694" w:type="dxa"/>
            <w:tcBorders>
              <w:top w:val="single" w:sz="4" w:space="0" w:color="00DFED" w:themeColor="accent1"/>
              <w:bottom w:val="single" w:sz="4" w:space="0" w:color="00DFED" w:themeColor="accent1"/>
            </w:tcBorders>
            <w:vAlign w:val="center"/>
          </w:tcPr>
          <w:p w14:paraId="5AEC2907" w14:textId="1AE87B1D" w:rsidR="003A0D00" w:rsidRPr="00EF2CF6" w:rsidRDefault="003A0D00" w:rsidP="00767B0A">
            <w:pPr>
              <w:rPr>
                <w:rFonts w:cstheme="minorHAnsi"/>
              </w:rPr>
            </w:pPr>
            <w:r w:rsidRPr="00EF2CF6">
              <w:rPr>
                <w:rFonts w:cstheme="minorHAnsi"/>
              </w:rPr>
              <w:t>A2. Implemen</w:t>
            </w:r>
            <w:r w:rsidR="00403BF2" w:rsidRPr="00EF2CF6">
              <w:rPr>
                <w:rFonts w:cstheme="minorHAnsi"/>
              </w:rPr>
              <w:t>t</w:t>
            </w:r>
            <w:r w:rsidRPr="00EF2CF6">
              <w:rPr>
                <w:rFonts w:cstheme="minorHAnsi"/>
              </w:rPr>
              <w:t xml:space="preserve"> site specific improvements at AGL’s Bayswater</w:t>
            </w:r>
            <w:r w:rsidR="00651499">
              <w:rPr>
                <w:rFonts w:cstheme="minorHAnsi"/>
              </w:rPr>
              <w:t xml:space="preserve"> and Loy Yang power stations</w:t>
            </w:r>
          </w:p>
        </w:tc>
        <w:tc>
          <w:tcPr>
            <w:tcW w:w="4861" w:type="dxa"/>
            <w:tcBorders>
              <w:top w:val="single" w:sz="4" w:space="0" w:color="00DFED" w:themeColor="accent1"/>
              <w:bottom w:val="single" w:sz="4" w:space="0" w:color="00DFED" w:themeColor="accent1"/>
            </w:tcBorders>
            <w:vAlign w:val="center"/>
          </w:tcPr>
          <w:p w14:paraId="7CADDEB7" w14:textId="77777777" w:rsidR="00651499" w:rsidRDefault="00651499" w:rsidP="00651499">
            <w:pPr>
              <w:pBdr>
                <w:bottom w:val="single" w:sz="6" w:space="11" w:color="EFEFEF"/>
              </w:pBdr>
              <w:rPr>
                <w:rFonts w:cstheme="minorHAnsi"/>
                <w:bCs/>
                <w:szCs w:val="20"/>
              </w:rPr>
            </w:pPr>
            <w:r>
              <w:rPr>
                <w:rFonts w:cstheme="minorHAnsi"/>
                <w:bCs/>
                <w:szCs w:val="20"/>
              </w:rPr>
              <w:t>C</w:t>
            </w:r>
            <w:r w:rsidRPr="00651499">
              <w:rPr>
                <w:rFonts w:cstheme="minorHAnsi"/>
                <w:bCs/>
                <w:szCs w:val="20"/>
              </w:rPr>
              <w:t>ontinue to i</w:t>
            </w:r>
            <w:r w:rsidR="003A0D00" w:rsidRPr="00651499">
              <w:rPr>
                <w:rFonts w:cstheme="minorHAnsi"/>
                <w:bCs/>
                <w:szCs w:val="20"/>
              </w:rPr>
              <w:t>mplement the actions set out in the</w:t>
            </w:r>
            <w:r>
              <w:rPr>
                <w:rFonts w:cstheme="minorHAnsi"/>
                <w:bCs/>
                <w:szCs w:val="20"/>
              </w:rPr>
              <w:t>:</w:t>
            </w:r>
          </w:p>
          <w:p w14:paraId="7A784F83" w14:textId="29690E14" w:rsidR="001C338C" w:rsidRPr="00651499" w:rsidRDefault="003A0D00" w:rsidP="00651499">
            <w:pPr>
              <w:pStyle w:val="ListParagraph"/>
              <w:numPr>
                <w:ilvl w:val="0"/>
                <w:numId w:val="14"/>
              </w:numPr>
              <w:pBdr>
                <w:bottom w:val="single" w:sz="6" w:space="11" w:color="EFEFEF"/>
              </w:pBdr>
              <w:rPr>
                <w:rFonts w:cstheme="minorHAnsi"/>
                <w:bCs/>
                <w:szCs w:val="20"/>
              </w:rPr>
            </w:pPr>
            <w:r w:rsidRPr="00651499">
              <w:rPr>
                <w:rFonts w:cstheme="minorHAnsi"/>
                <w:bCs/>
                <w:szCs w:val="20"/>
              </w:rPr>
              <w:t xml:space="preserve">Bayswater Accessible Action </w:t>
            </w:r>
            <w:r w:rsidR="00651499">
              <w:rPr>
                <w:rFonts w:cstheme="minorHAnsi"/>
                <w:bCs/>
                <w:szCs w:val="20"/>
              </w:rPr>
              <w:t xml:space="preserve">Plan </w:t>
            </w:r>
            <w:r w:rsidRPr="00651499">
              <w:rPr>
                <w:rFonts w:cstheme="minorHAnsi"/>
                <w:bCs/>
                <w:szCs w:val="20"/>
              </w:rPr>
              <w:t xml:space="preserve">which was developed following </w:t>
            </w:r>
            <w:r w:rsidR="002C2D85" w:rsidRPr="00651499">
              <w:rPr>
                <w:rFonts w:cstheme="minorHAnsi"/>
                <w:bCs/>
                <w:szCs w:val="20"/>
              </w:rPr>
              <w:t>the Australian Disability Network</w:t>
            </w:r>
            <w:r w:rsidR="005D7D75" w:rsidRPr="00651499">
              <w:rPr>
                <w:rFonts w:cstheme="minorHAnsi"/>
                <w:bCs/>
                <w:szCs w:val="20"/>
              </w:rPr>
              <w:t>’s</w:t>
            </w:r>
            <w:r w:rsidR="002C2D85" w:rsidRPr="00651499">
              <w:rPr>
                <w:rFonts w:cstheme="minorHAnsi"/>
                <w:bCs/>
                <w:szCs w:val="20"/>
              </w:rPr>
              <w:t xml:space="preserve"> (</w:t>
            </w:r>
            <w:r w:rsidR="002C2D85" w:rsidRPr="00651499">
              <w:rPr>
                <w:rFonts w:cstheme="minorHAnsi"/>
                <w:b/>
                <w:szCs w:val="20"/>
              </w:rPr>
              <w:t>ADN</w:t>
            </w:r>
            <w:r w:rsidR="002C2D85" w:rsidRPr="00651499">
              <w:rPr>
                <w:rFonts w:cstheme="minorHAnsi"/>
                <w:bCs/>
                <w:szCs w:val="20"/>
              </w:rPr>
              <w:t>)</w:t>
            </w:r>
            <w:r w:rsidRPr="00651499">
              <w:rPr>
                <w:rFonts w:cstheme="minorHAnsi"/>
                <w:bCs/>
                <w:szCs w:val="20"/>
              </w:rPr>
              <w:t xml:space="preserve"> </w:t>
            </w:r>
            <w:r w:rsidR="0023590A">
              <w:rPr>
                <w:rFonts w:cstheme="minorHAnsi"/>
                <w:bCs/>
                <w:szCs w:val="20"/>
              </w:rPr>
              <w:t xml:space="preserve">DAR </w:t>
            </w:r>
            <w:r w:rsidRPr="00651499">
              <w:rPr>
                <w:rFonts w:cstheme="minorHAnsi"/>
                <w:bCs/>
                <w:szCs w:val="20"/>
              </w:rPr>
              <w:t>of Bayswater power station</w:t>
            </w:r>
            <w:r w:rsidR="00C724C5">
              <w:rPr>
                <w:rFonts w:cstheme="minorHAnsi"/>
                <w:bCs/>
                <w:szCs w:val="20"/>
              </w:rPr>
              <w:t>; and</w:t>
            </w:r>
          </w:p>
          <w:p w14:paraId="30EECD8E" w14:textId="7FECA248" w:rsidR="00C14612" w:rsidRPr="00037D2E" w:rsidRDefault="00651499" w:rsidP="00037D2E">
            <w:pPr>
              <w:pStyle w:val="ListParagraph"/>
              <w:numPr>
                <w:ilvl w:val="0"/>
                <w:numId w:val="14"/>
              </w:numPr>
              <w:pBdr>
                <w:bottom w:val="single" w:sz="6" w:space="11" w:color="EFEFEF"/>
              </w:pBdr>
              <w:rPr>
                <w:rFonts w:cstheme="minorHAnsi"/>
                <w:bCs/>
                <w:szCs w:val="20"/>
              </w:rPr>
            </w:pPr>
            <w:r>
              <w:rPr>
                <w:rFonts w:cstheme="minorHAnsi"/>
                <w:bCs/>
                <w:szCs w:val="20"/>
              </w:rPr>
              <w:t xml:space="preserve">Loy Yang Accessible Action Plan which was developed following the </w:t>
            </w:r>
            <w:r w:rsidR="0023590A">
              <w:rPr>
                <w:rFonts w:cstheme="minorHAnsi"/>
                <w:bCs/>
                <w:szCs w:val="20"/>
              </w:rPr>
              <w:t>A</w:t>
            </w:r>
            <w:r w:rsidR="00DD64A8">
              <w:rPr>
                <w:rFonts w:cstheme="minorHAnsi"/>
                <w:bCs/>
                <w:szCs w:val="20"/>
              </w:rPr>
              <w:t>DN</w:t>
            </w:r>
            <w:r w:rsidR="0023590A">
              <w:rPr>
                <w:rFonts w:cstheme="minorHAnsi"/>
                <w:bCs/>
                <w:szCs w:val="20"/>
              </w:rPr>
              <w:t xml:space="preserve"> DAR of Loy Yang power station.</w:t>
            </w:r>
          </w:p>
        </w:tc>
        <w:tc>
          <w:tcPr>
            <w:tcW w:w="2481" w:type="dxa"/>
            <w:tcBorders>
              <w:top w:val="single" w:sz="4" w:space="0" w:color="00DFED" w:themeColor="accent1"/>
              <w:bottom w:val="single" w:sz="4" w:space="0" w:color="00DFED" w:themeColor="accent1"/>
            </w:tcBorders>
            <w:vAlign w:val="center"/>
          </w:tcPr>
          <w:p w14:paraId="5A7446B0" w14:textId="77777777" w:rsidR="00E37BF8" w:rsidRDefault="00FE255D" w:rsidP="00767B0A">
            <w:pPr>
              <w:pStyle w:val="ListParagraph"/>
              <w:numPr>
                <w:ilvl w:val="0"/>
                <w:numId w:val="14"/>
              </w:numPr>
              <w:rPr>
                <w:rFonts w:cstheme="minorHAnsi"/>
                <w:bCs/>
              </w:rPr>
            </w:pPr>
            <w:r w:rsidRPr="00E37BF8">
              <w:rPr>
                <w:rFonts w:cstheme="minorHAnsi"/>
                <w:bCs/>
              </w:rPr>
              <w:t>GM</w:t>
            </w:r>
            <w:r w:rsidR="00690B3D" w:rsidRPr="00E37BF8">
              <w:rPr>
                <w:rFonts w:cstheme="minorHAnsi"/>
                <w:bCs/>
              </w:rPr>
              <w:t xml:space="preserve"> </w:t>
            </w:r>
            <w:r w:rsidR="00651499" w:rsidRPr="00E37BF8">
              <w:rPr>
                <w:rFonts w:cstheme="minorHAnsi"/>
                <w:bCs/>
              </w:rPr>
              <w:t>–</w:t>
            </w:r>
            <w:r w:rsidR="00690B3D" w:rsidRPr="00E37BF8">
              <w:rPr>
                <w:rFonts w:cstheme="minorHAnsi"/>
                <w:bCs/>
              </w:rPr>
              <w:t xml:space="preserve"> </w:t>
            </w:r>
            <w:r w:rsidRPr="00E37BF8">
              <w:rPr>
                <w:rFonts w:cstheme="minorHAnsi"/>
                <w:bCs/>
              </w:rPr>
              <w:t>Macquarie</w:t>
            </w:r>
          </w:p>
          <w:p w14:paraId="54509C86" w14:textId="3B7D8C18" w:rsidR="00651499" w:rsidRPr="00E37BF8" w:rsidRDefault="00651499" w:rsidP="00767B0A">
            <w:pPr>
              <w:pStyle w:val="ListParagraph"/>
              <w:numPr>
                <w:ilvl w:val="0"/>
                <w:numId w:val="14"/>
              </w:numPr>
              <w:rPr>
                <w:rFonts w:cstheme="minorHAnsi"/>
                <w:bCs/>
              </w:rPr>
            </w:pPr>
            <w:r w:rsidRPr="00E37BF8">
              <w:rPr>
                <w:rFonts w:cstheme="minorHAnsi"/>
                <w:bCs/>
              </w:rPr>
              <w:t>GM – Loy Yang</w:t>
            </w:r>
          </w:p>
        </w:tc>
      </w:tr>
      <w:tr w:rsidR="00B64C11" w:rsidRPr="00D847D4" w14:paraId="43ECDC4B" w14:textId="77777777" w:rsidTr="1AF9B23C">
        <w:tc>
          <w:tcPr>
            <w:tcW w:w="2694" w:type="dxa"/>
            <w:tcBorders>
              <w:top w:val="single" w:sz="4" w:space="0" w:color="00DFED" w:themeColor="accent1"/>
              <w:bottom w:val="single" w:sz="4" w:space="0" w:color="00DFED" w:themeColor="accent1"/>
            </w:tcBorders>
            <w:vAlign w:val="center"/>
          </w:tcPr>
          <w:p w14:paraId="60522461" w14:textId="7EADF983" w:rsidR="001F4A7B" w:rsidRPr="00EF2CF6" w:rsidRDefault="0095544C" w:rsidP="00767B0A">
            <w:pPr>
              <w:rPr>
                <w:rFonts w:cstheme="minorHAnsi"/>
              </w:rPr>
            </w:pPr>
            <w:r>
              <w:rPr>
                <w:rFonts w:cstheme="minorHAnsi"/>
              </w:rPr>
              <w:t xml:space="preserve">A3. </w:t>
            </w:r>
            <w:r w:rsidR="001F4A7B">
              <w:rPr>
                <w:rFonts w:cstheme="minorHAnsi"/>
              </w:rPr>
              <w:t xml:space="preserve">Implement a Workday Passport </w:t>
            </w:r>
          </w:p>
        </w:tc>
        <w:tc>
          <w:tcPr>
            <w:tcW w:w="4861" w:type="dxa"/>
            <w:tcBorders>
              <w:top w:val="single" w:sz="4" w:space="0" w:color="00DFED" w:themeColor="accent1"/>
              <w:bottom w:val="single" w:sz="4" w:space="0" w:color="00DFED" w:themeColor="accent1"/>
            </w:tcBorders>
            <w:vAlign w:val="center"/>
          </w:tcPr>
          <w:p w14:paraId="4A4A90A1" w14:textId="544CECEE" w:rsidR="006F6B7B" w:rsidRDefault="00CA6296" w:rsidP="00651499">
            <w:pPr>
              <w:pBdr>
                <w:bottom w:val="single" w:sz="6" w:space="11" w:color="EFEFEF"/>
              </w:pBdr>
              <w:rPr>
                <w:rFonts w:cstheme="minorHAnsi"/>
                <w:bCs/>
                <w:szCs w:val="20"/>
              </w:rPr>
            </w:pPr>
            <w:r>
              <w:rPr>
                <w:rFonts w:cstheme="minorHAnsi"/>
                <w:bCs/>
                <w:szCs w:val="20"/>
              </w:rPr>
              <w:t>Review</w:t>
            </w:r>
            <w:r w:rsidR="0095544C">
              <w:rPr>
                <w:rFonts w:cstheme="minorHAnsi"/>
                <w:bCs/>
                <w:szCs w:val="20"/>
              </w:rPr>
              <w:t xml:space="preserve"> </w:t>
            </w:r>
            <w:r w:rsidR="001F4A7B">
              <w:rPr>
                <w:rFonts w:cstheme="minorHAnsi"/>
                <w:bCs/>
                <w:szCs w:val="20"/>
              </w:rPr>
              <w:t>system capability with</w:t>
            </w:r>
            <w:r>
              <w:rPr>
                <w:rFonts w:cstheme="minorHAnsi"/>
                <w:bCs/>
                <w:szCs w:val="20"/>
              </w:rPr>
              <w:t xml:space="preserve"> a view to implement</w:t>
            </w:r>
            <w:r w:rsidR="00087461">
              <w:rPr>
                <w:rFonts w:cstheme="minorHAnsi"/>
                <w:bCs/>
                <w:szCs w:val="20"/>
              </w:rPr>
              <w:t>ing</w:t>
            </w:r>
            <w:r>
              <w:rPr>
                <w:rFonts w:cstheme="minorHAnsi"/>
                <w:bCs/>
                <w:szCs w:val="20"/>
              </w:rPr>
              <w:t xml:space="preserve"> </w:t>
            </w:r>
            <w:r w:rsidR="006F6B7B">
              <w:rPr>
                <w:rFonts w:cstheme="minorHAnsi"/>
                <w:bCs/>
                <w:szCs w:val="20"/>
              </w:rPr>
              <w:t>a</w:t>
            </w:r>
            <w:r w:rsidR="00093BDE">
              <w:rPr>
                <w:rFonts w:cstheme="minorHAnsi"/>
                <w:bCs/>
                <w:szCs w:val="20"/>
              </w:rPr>
              <w:t xml:space="preserve"> </w:t>
            </w:r>
            <w:r>
              <w:rPr>
                <w:rFonts w:cstheme="minorHAnsi"/>
                <w:bCs/>
                <w:szCs w:val="20"/>
              </w:rPr>
              <w:t xml:space="preserve">Passport in </w:t>
            </w:r>
            <w:r w:rsidR="00093BDE">
              <w:rPr>
                <w:rFonts w:cstheme="minorHAnsi"/>
                <w:bCs/>
                <w:szCs w:val="20"/>
              </w:rPr>
              <w:t>Workday</w:t>
            </w:r>
            <w:r w:rsidR="006F6B7B">
              <w:rPr>
                <w:rFonts w:cstheme="minorHAnsi"/>
                <w:bCs/>
                <w:szCs w:val="20"/>
              </w:rPr>
              <w:t xml:space="preserve"> that is part of the employee profile to support continuity through job and leadership changes.</w:t>
            </w:r>
          </w:p>
        </w:tc>
        <w:tc>
          <w:tcPr>
            <w:tcW w:w="2481" w:type="dxa"/>
            <w:tcBorders>
              <w:top w:val="single" w:sz="4" w:space="0" w:color="00DFED" w:themeColor="accent1"/>
              <w:bottom w:val="single" w:sz="4" w:space="0" w:color="00DFED" w:themeColor="accent1"/>
            </w:tcBorders>
            <w:vAlign w:val="center"/>
          </w:tcPr>
          <w:p w14:paraId="299B3FD7" w14:textId="560E5744" w:rsidR="00B64C11" w:rsidRPr="00B64C11" w:rsidRDefault="7C85C31D" w:rsidP="5DA3AF52">
            <w:pPr>
              <w:rPr>
                <w:rFonts w:cstheme="minorBidi"/>
              </w:rPr>
            </w:pPr>
            <w:r w:rsidRPr="5DA3AF52">
              <w:rPr>
                <w:rFonts w:cstheme="minorBidi"/>
              </w:rPr>
              <w:t>Head of People Digital Experience/Inclusion Lead</w:t>
            </w:r>
          </w:p>
        </w:tc>
      </w:tr>
      <w:tr w:rsidR="00B029D7" w:rsidRPr="00D847D4" w14:paraId="3267F0D4" w14:textId="77777777" w:rsidTr="1AF9B23C">
        <w:trPr>
          <w:trHeight w:val="927"/>
        </w:trPr>
        <w:tc>
          <w:tcPr>
            <w:tcW w:w="2694" w:type="dxa"/>
            <w:tcBorders>
              <w:top w:val="single" w:sz="4" w:space="0" w:color="00DFED" w:themeColor="accent1"/>
              <w:bottom w:val="single" w:sz="4" w:space="0" w:color="00DFED" w:themeColor="accent1"/>
            </w:tcBorders>
            <w:vAlign w:val="center"/>
          </w:tcPr>
          <w:p w14:paraId="1A773A0F" w14:textId="058DF97B" w:rsidR="00B029D7" w:rsidRPr="00BE406C" w:rsidRDefault="00B029D7" w:rsidP="00B029D7">
            <w:pPr>
              <w:rPr>
                <w:rFonts w:cstheme="minorHAnsi"/>
                <w:b/>
                <w:bCs/>
              </w:rPr>
            </w:pPr>
            <w:r w:rsidRPr="00BE406C">
              <w:rPr>
                <w:rFonts w:cstheme="minorHAnsi"/>
                <w:b/>
                <w:bCs/>
              </w:rPr>
              <w:t>B</w:t>
            </w:r>
            <w:r w:rsidR="00B654EC">
              <w:rPr>
                <w:rFonts w:cstheme="minorHAnsi"/>
                <w:b/>
                <w:bCs/>
              </w:rPr>
              <w:t>.</w:t>
            </w:r>
            <w:r w:rsidRPr="00BE406C">
              <w:rPr>
                <w:rFonts w:cstheme="minorHAnsi"/>
                <w:b/>
                <w:bCs/>
              </w:rPr>
              <w:t xml:space="preserve"> </w:t>
            </w:r>
            <w:r w:rsidR="00B654EC">
              <w:rPr>
                <w:rFonts w:cstheme="minorHAnsi"/>
                <w:b/>
                <w:bCs/>
              </w:rPr>
              <w:t>Inclusive Leadership</w:t>
            </w:r>
          </w:p>
        </w:tc>
        <w:tc>
          <w:tcPr>
            <w:tcW w:w="4861" w:type="dxa"/>
            <w:tcBorders>
              <w:top w:val="single" w:sz="4" w:space="0" w:color="00DFED" w:themeColor="accent1"/>
              <w:bottom w:val="single" w:sz="4" w:space="0" w:color="00DFED" w:themeColor="accent1"/>
            </w:tcBorders>
            <w:shd w:val="clear" w:color="auto" w:fill="C8FBFF" w:themeFill="accent1" w:themeFillTint="33"/>
            <w:vAlign w:val="center"/>
          </w:tcPr>
          <w:p w14:paraId="6AFB05BF" w14:textId="5186117F" w:rsidR="00391C73" w:rsidRPr="005900D2" w:rsidRDefault="00B029D7" w:rsidP="00B029D7">
            <w:pPr>
              <w:rPr>
                <w:rFonts w:cstheme="minorHAnsi"/>
                <w:i/>
                <w:iCs/>
              </w:rPr>
            </w:pPr>
            <w:r w:rsidRPr="00A354E1">
              <w:rPr>
                <w:rFonts w:cstheme="minorHAnsi"/>
                <w:i/>
                <w:iCs/>
              </w:rPr>
              <w:t>Leveraging diversity of thinking is critical to decision making. Our leaders’ role model the change required.</w:t>
            </w:r>
          </w:p>
        </w:tc>
        <w:tc>
          <w:tcPr>
            <w:tcW w:w="2481" w:type="dxa"/>
            <w:tcBorders>
              <w:top w:val="single" w:sz="4" w:space="0" w:color="00DFED" w:themeColor="accent1"/>
              <w:bottom w:val="single" w:sz="4" w:space="0" w:color="00DFED" w:themeColor="accent1"/>
            </w:tcBorders>
            <w:shd w:val="clear" w:color="auto" w:fill="C8FBFF" w:themeFill="accent1" w:themeFillTint="33"/>
            <w:vAlign w:val="center"/>
          </w:tcPr>
          <w:p w14:paraId="3B186859" w14:textId="5C0E7F9D" w:rsidR="00B029D7" w:rsidRPr="00686309" w:rsidRDefault="00B029D7" w:rsidP="00B029D7">
            <w:pPr>
              <w:rPr>
                <w:rFonts w:cstheme="minorHAnsi"/>
                <w:bCs/>
              </w:rPr>
            </w:pPr>
          </w:p>
        </w:tc>
      </w:tr>
      <w:tr w:rsidR="006A78A4" w:rsidRPr="00D847D4" w14:paraId="6C97989C" w14:textId="77777777" w:rsidTr="1AF9B23C">
        <w:tc>
          <w:tcPr>
            <w:tcW w:w="2694" w:type="dxa"/>
            <w:tcBorders>
              <w:top w:val="single" w:sz="4" w:space="0" w:color="00DFED" w:themeColor="accent1"/>
              <w:bottom w:val="single" w:sz="4" w:space="0" w:color="00DFED" w:themeColor="accent1"/>
            </w:tcBorders>
            <w:vAlign w:val="center"/>
          </w:tcPr>
          <w:p w14:paraId="3E4CF028" w14:textId="3A002A3D" w:rsidR="006A78A4" w:rsidRPr="00BE406C" w:rsidRDefault="006A78A4" w:rsidP="006A78A4">
            <w:pPr>
              <w:rPr>
                <w:rFonts w:cstheme="minorBidi"/>
              </w:rPr>
            </w:pPr>
            <w:r w:rsidRPr="00BE406C">
              <w:rPr>
                <w:rFonts w:cstheme="minorHAnsi"/>
              </w:rPr>
              <w:t>B</w:t>
            </w:r>
            <w:r w:rsidR="00EB6204">
              <w:rPr>
                <w:rFonts w:cstheme="minorHAnsi"/>
              </w:rPr>
              <w:t>1</w:t>
            </w:r>
            <w:r w:rsidRPr="00BE406C">
              <w:rPr>
                <w:rFonts w:cstheme="minorHAnsi"/>
              </w:rPr>
              <w:t>. Continue with disability internship program</w:t>
            </w:r>
            <w:r w:rsidR="00A62100">
              <w:rPr>
                <w:rFonts w:cstheme="minorHAnsi"/>
              </w:rPr>
              <w:t xml:space="preserve"> </w:t>
            </w:r>
          </w:p>
        </w:tc>
        <w:tc>
          <w:tcPr>
            <w:tcW w:w="4861" w:type="dxa"/>
            <w:tcBorders>
              <w:top w:val="single" w:sz="4" w:space="0" w:color="00DFED" w:themeColor="accent1"/>
              <w:bottom w:val="single" w:sz="4" w:space="0" w:color="00DFED" w:themeColor="accent1"/>
            </w:tcBorders>
            <w:vAlign w:val="center"/>
          </w:tcPr>
          <w:p w14:paraId="28A5FBEF" w14:textId="5796A940" w:rsidR="006A78A4" w:rsidRDefault="006A78A4" w:rsidP="006A78A4">
            <w:pPr>
              <w:rPr>
                <w:rFonts w:cstheme="minorHAnsi"/>
                <w:bCs/>
              </w:rPr>
            </w:pPr>
            <w:r>
              <w:rPr>
                <w:rFonts w:cstheme="minorBidi"/>
              </w:rPr>
              <w:t xml:space="preserve">Provide </w:t>
            </w:r>
            <w:r w:rsidR="004D5789">
              <w:rPr>
                <w:rFonts w:cstheme="minorBidi"/>
              </w:rPr>
              <w:t xml:space="preserve">paid </w:t>
            </w:r>
            <w:r>
              <w:rPr>
                <w:rFonts w:cstheme="minorBidi"/>
              </w:rPr>
              <w:t>internship opportunities for people with disability</w:t>
            </w:r>
            <w:r w:rsidR="004D5789">
              <w:rPr>
                <w:rFonts w:cstheme="minorBidi"/>
              </w:rPr>
              <w:t>, supported by leaders competent in disability improvement</w:t>
            </w:r>
            <w:r w:rsidR="005900D2">
              <w:rPr>
                <w:rFonts w:cstheme="minorBidi"/>
              </w:rPr>
              <w:t xml:space="preserve"> (including those who attended disability confident training)</w:t>
            </w:r>
            <w:r>
              <w:rPr>
                <w:rFonts w:cstheme="minorBidi"/>
              </w:rPr>
              <w:t>. Obtain feedback from interns and leaders to inform program improvements.</w:t>
            </w:r>
            <w:r w:rsidR="009130F4">
              <w:rPr>
                <w:rFonts w:cstheme="minorBidi"/>
              </w:rPr>
              <w:t xml:space="preserve"> </w:t>
            </w:r>
          </w:p>
        </w:tc>
        <w:tc>
          <w:tcPr>
            <w:tcW w:w="2481" w:type="dxa"/>
            <w:tcBorders>
              <w:top w:val="single" w:sz="4" w:space="0" w:color="00DFED" w:themeColor="accent1"/>
              <w:bottom w:val="single" w:sz="4" w:space="0" w:color="00DFED" w:themeColor="accent1"/>
            </w:tcBorders>
            <w:vAlign w:val="center"/>
          </w:tcPr>
          <w:p w14:paraId="02BECBA8" w14:textId="476B454D" w:rsidR="006A78A4" w:rsidRPr="00D316A0" w:rsidRDefault="006A78A4" w:rsidP="006A78A4">
            <w:pPr>
              <w:rPr>
                <w:rFonts w:cstheme="minorHAnsi"/>
                <w:bCs/>
              </w:rPr>
            </w:pPr>
            <w:r>
              <w:rPr>
                <w:rFonts w:cstheme="minorHAnsi"/>
                <w:bCs/>
              </w:rPr>
              <w:t>Disability inclusion leaders</w:t>
            </w:r>
          </w:p>
        </w:tc>
      </w:tr>
      <w:tr w:rsidR="006A78A4" w:rsidRPr="00D847D4" w14:paraId="7574D634" w14:textId="77777777" w:rsidTr="1AF9B23C">
        <w:tc>
          <w:tcPr>
            <w:tcW w:w="2694" w:type="dxa"/>
            <w:tcBorders>
              <w:top w:val="single" w:sz="4" w:space="0" w:color="00DFED" w:themeColor="accent1"/>
              <w:bottom w:val="single" w:sz="4" w:space="0" w:color="00DFED" w:themeColor="accent1"/>
            </w:tcBorders>
            <w:vAlign w:val="center"/>
          </w:tcPr>
          <w:p w14:paraId="0EC69BCD" w14:textId="32D5E936" w:rsidR="006A78A4" w:rsidRPr="00BE406C" w:rsidRDefault="006A78A4" w:rsidP="006A78A4">
            <w:pPr>
              <w:rPr>
                <w:rFonts w:cstheme="minorBidi"/>
              </w:rPr>
            </w:pPr>
            <w:r w:rsidRPr="00BE406C">
              <w:rPr>
                <w:rFonts w:cstheme="minorHAnsi"/>
              </w:rPr>
              <w:t>B</w:t>
            </w:r>
            <w:r w:rsidR="00EB6204">
              <w:rPr>
                <w:rFonts w:cstheme="minorHAnsi"/>
              </w:rPr>
              <w:t>2</w:t>
            </w:r>
            <w:r w:rsidRPr="00BE406C">
              <w:rPr>
                <w:rFonts w:cstheme="minorHAnsi"/>
              </w:rPr>
              <w:t xml:space="preserve">. Participate in </w:t>
            </w:r>
            <w:r w:rsidR="003E2452" w:rsidRPr="00BE406C">
              <w:rPr>
                <w:rFonts w:cstheme="minorHAnsi"/>
              </w:rPr>
              <w:t>ADN’s</w:t>
            </w:r>
            <w:r w:rsidRPr="00BE406C">
              <w:rPr>
                <w:rFonts w:cstheme="minorHAnsi"/>
              </w:rPr>
              <w:t xml:space="preserve"> PACE mentoring program on an annual basis</w:t>
            </w:r>
            <w:r w:rsidR="00A62100">
              <w:rPr>
                <w:rFonts w:cstheme="minorHAnsi"/>
              </w:rPr>
              <w:t xml:space="preserve"> </w:t>
            </w:r>
          </w:p>
        </w:tc>
        <w:tc>
          <w:tcPr>
            <w:tcW w:w="4861" w:type="dxa"/>
            <w:tcBorders>
              <w:top w:val="single" w:sz="4" w:space="0" w:color="00DFED" w:themeColor="accent1"/>
              <w:bottom w:val="single" w:sz="4" w:space="0" w:color="00DFED" w:themeColor="accent1"/>
            </w:tcBorders>
            <w:vAlign w:val="center"/>
          </w:tcPr>
          <w:p w14:paraId="7453CD14" w14:textId="74BC5195" w:rsidR="006A78A4" w:rsidRDefault="003E2452" w:rsidP="006A78A4">
            <w:pPr>
              <w:rPr>
                <w:rFonts w:cstheme="minorHAnsi"/>
                <w:bCs/>
              </w:rPr>
            </w:pPr>
            <w:r>
              <w:rPr>
                <w:rFonts w:cstheme="minorHAnsi"/>
                <w:bCs/>
              </w:rPr>
              <w:t>Participate</w:t>
            </w:r>
            <w:r w:rsidR="006A78A4">
              <w:rPr>
                <w:rFonts w:cstheme="minorHAnsi"/>
                <w:bCs/>
              </w:rPr>
              <w:t xml:space="preserve"> in ADN’s PACE mentoring program on an annual basis. Obtain feedback from mentees and mentors to inform future improvements. </w:t>
            </w:r>
          </w:p>
        </w:tc>
        <w:tc>
          <w:tcPr>
            <w:tcW w:w="2481" w:type="dxa"/>
            <w:tcBorders>
              <w:top w:val="single" w:sz="4" w:space="0" w:color="00DFED" w:themeColor="accent1"/>
              <w:bottom w:val="single" w:sz="4" w:space="0" w:color="00DFED" w:themeColor="accent1"/>
            </w:tcBorders>
            <w:vAlign w:val="center"/>
          </w:tcPr>
          <w:p w14:paraId="4DEF6EA7" w14:textId="21F92645" w:rsidR="006A78A4" w:rsidRPr="00D316A0" w:rsidRDefault="006A78A4" w:rsidP="006A78A4">
            <w:pPr>
              <w:rPr>
                <w:rFonts w:cstheme="minorHAnsi"/>
                <w:bCs/>
              </w:rPr>
            </w:pPr>
            <w:r>
              <w:rPr>
                <w:rFonts w:cstheme="minorHAnsi"/>
                <w:bCs/>
              </w:rPr>
              <w:t>AGL Ability Chairperson and Committee</w:t>
            </w:r>
          </w:p>
        </w:tc>
      </w:tr>
      <w:tr w:rsidR="00DC6EE0" w:rsidRPr="00D847D4" w14:paraId="1596416A" w14:textId="77777777" w:rsidTr="1AF9B23C">
        <w:tc>
          <w:tcPr>
            <w:tcW w:w="2694" w:type="dxa"/>
            <w:tcBorders>
              <w:top w:val="single" w:sz="4" w:space="0" w:color="00DFED" w:themeColor="accent1"/>
              <w:bottom w:val="single" w:sz="4" w:space="0" w:color="00DFED" w:themeColor="accent1"/>
            </w:tcBorders>
            <w:vAlign w:val="center"/>
          </w:tcPr>
          <w:p w14:paraId="16E6141C" w14:textId="096E9614" w:rsidR="00DC6EE0" w:rsidRPr="00BE406C" w:rsidRDefault="00F24BB7" w:rsidP="006A78A4">
            <w:pPr>
              <w:rPr>
                <w:rFonts w:cstheme="minorHAnsi"/>
              </w:rPr>
            </w:pPr>
            <w:r>
              <w:rPr>
                <w:rFonts w:cstheme="minorHAnsi"/>
              </w:rPr>
              <w:lastRenderedPageBreak/>
              <w:t xml:space="preserve">B3. Disability confidence training </w:t>
            </w:r>
          </w:p>
        </w:tc>
        <w:tc>
          <w:tcPr>
            <w:tcW w:w="4861" w:type="dxa"/>
            <w:tcBorders>
              <w:top w:val="single" w:sz="4" w:space="0" w:color="00DFED" w:themeColor="accent1"/>
              <w:bottom w:val="single" w:sz="4" w:space="0" w:color="00DFED" w:themeColor="accent1"/>
            </w:tcBorders>
            <w:vAlign w:val="center"/>
          </w:tcPr>
          <w:p w14:paraId="139E28D4" w14:textId="15A5A3BB" w:rsidR="00DC6EE0" w:rsidRDefault="00424B2F" w:rsidP="006A78A4">
            <w:pPr>
              <w:rPr>
                <w:rFonts w:cstheme="minorHAnsi"/>
                <w:bCs/>
              </w:rPr>
            </w:pPr>
            <w:r>
              <w:rPr>
                <w:rFonts w:cstheme="minorHAnsi"/>
                <w:bCs/>
              </w:rPr>
              <w:t>Build leader</w:t>
            </w:r>
            <w:r w:rsidR="006F6B7B">
              <w:rPr>
                <w:rFonts w:cstheme="minorHAnsi"/>
                <w:bCs/>
              </w:rPr>
              <w:t>s’</w:t>
            </w:r>
            <w:r w:rsidR="00817F2B">
              <w:rPr>
                <w:rFonts w:cstheme="minorHAnsi"/>
                <w:bCs/>
              </w:rPr>
              <w:t xml:space="preserve"> disability confidence through </w:t>
            </w:r>
            <w:r w:rsidR="006A38C6">
              <w:rPr>
                <w:rFonts w:cstheme="minorHAnsi"/>
                <w:bCs/>
              </w:rPr>
              <w:t xml:space="preserve">campaign and monitoring of </w:t>
            </w:r>
            <w:r w:rsidR="00817F2B">
              <w:rPr>
                <w:rFonts w:cstheme="minorHAnsi"/>
                <w:bCs/>
              </w:rPr>
              <w:t>uptake</w:t>
            </w:r>
            <w:r w:rsidR="006A38C6">
              <w:rPr>
                <w:rFonts w:cstheme="minorHAnsi"/>
                <w:bCs/>
              </w:rPr>
              <w:t xml:space="preserve"> and completion</w:t>
            </w:r>
            <w:r w:rsidR="00817F2B">
              <w:rPr>
                <w:rFonts w:cstheme="minorHAnsi"/>
                <w:bCs/>
              </w:rPr>
              <w:t xml:space="preserve"> of internal Inclusive Leader</w:t>
            </w:r>
            <w:r w:rsidR="00FA12A2">
              <w:rPr>
                <w:rFonts w:cstheme="minorHAnsi"/>
                <w:bCs/>
              </w:rPr>
              <w:t xml:space="preserve"> Journey</w:t>
            </w:r>
            <w:r w:rsidR="00817F2B">
              <w:rPr>
                <w:rFonts w:cstheme="minorHAnsi"/>
                <w:bCs/>
              </w:rPr>
              <w:t xml:space="preserve"> </w:t>
            </w:r>
            <w:r w:rsidR="00FA12A2">
              <w:rPr>
                <w:rFonts w:cstheme="minorHAnsi"/>
                <w:bCs/>
              </w:rPr>
              <w:t xml:space="preserve">learning solution and/or externally run </w:t>
            </w:r>
            <w:r w:rsidR="006F6B7B">
              <w:rPr>
                <w:rFonts w:cstheme="minorHAnsi"/>
                <w:bCs/>
              </w:rPr>
              <w:t>disability confidence training.</w:t>
            </w:r>
          </w:p>
        </w:tc>
        <w:tc>
          <w:tcPr>
            <w:tcW w:w="2481" w:type="dxa"/>
            <w:tcBorders>
              <w:top w:val="single" w:sz="4" w:space="0" w:color="00DFED" w:themeColor="accent1"/>
              <w:bottom w:val="single" w:sz="4" w:space="0" w:color="00DFED" w:themeColor="accent1"/>
            </w:tcBorders>
            <w:vAlign w:val="center"/>
          </w:tcPr>
          <w:p w14:paraId="3590F866" w14:textId="6D26666D" w:rsidR="00DC6EE0" w:rsidRDefault="006A38C6" w:rsidP="006A78A4">
            <w:pPr>
              <w:rPr>
                <w:rFonts w:cstheme="minorHAnsi"/>
                <w:bCs/>
              </w:rPr>
            </w:pPr>
            <w:r>
              <w:rPr>
                <w:rFonts w:cstheme="minorHAnsi"/>
                <w:bCs/>
              </w:rPr>
              <w:t>Head of Talent Solutions and Inclusion/Inclusion Lead</w:t>
            </w:r>
          </w:p>
        </w:tc>
      </w:tr>
      <w:tr w:rsidR="00E20823" w:rsidRPr="00D847D4" w14:paraId="0B80816C" w14:textId="77777777" w:rsidTr="1AF9B23C">
        <w:tc>
          <w:tcPr>
            <w:tcW w:w="2694" w:type="dxa"/>
            <w:tcBorders>
              <w:top w:val="single" w:sz="4" w:space="0" w:color="00DFED" w:themeColor="accent1"/>
              <w:bottom w:val="single" w:sz="4" w:space="0" w:color="00DFED" w:themeColor="accent1"/>
            </w:tcBorders>
            <w:vAlign w:val="center"/>
          </w:tcPr>
          <w:p w14:paraId="5860E17F" w14:textId="00FEF9A6" w:rsidR="00E20823" w:rsidRPr="00BE406C" w:rsidRDefault="00B654EC">
            <w:pPr>
              <w:pStyle w:val="ListParagraph"/>
              <w:numPr>
                <w:ilvl w:val="0"/>
                <w:numId w:val="9"/>
              </w:numPr>
              <w:rPr>
                <w:rFonts w:cstheme="minorHAnsi"/>
                <w:b/>
              </w:rPr>
            </w:pPr>
            <w:r>
              <w:rPr>
                <w:rFonts w:cstheme="minorHAnsi"/>
                <w:b/>
              </w:rPr>
              <w:t>Data &amp; Insights</w:t>
            </w:r>
          </w:p>
        </w:tc>
        <w:tc>
          <w:tcPr>
            <w:tcW w:w="4861" w:type="dxa"/>
            <w:tcBorders>
              <w:top w:val="single" w:sz="4" w:space="0" w:color="00DFED" w:themeColor="accent1"/>
              <w:bottom w:val="single" w:sz="4" w:space="0" w:color="00DFED" w:themeColor="accent1"/>
            </w:tcBorders>
            <w:shd w:val="clear" w:color="auto" w:fill="C8FBFF" w:themeFill="accent1" w:themeFillTint="33"/>
            <w:vAlign w:val="center"/>
          </w:tcPr>
          <w:p w14:paraId="17B7A9C5" w14:textId="1A52D6AE" w:rsidR="00E20823" w:rsidRPr="005900D2" w:rsidRDefault="00E20823" w:rsidP="00E20823">
            <w:pPr>
              <w:rPr>
                <w:rFonts w:cstheme="minorHAnsi"/>
                <w:bCs/>
                <w:i/>
                <w:iCs/>
              </w:rPr>
            </w:pPr>
            <w:r w:rsidRPr="005900D2">
              <w:rPr>
                <w:rFonts w:cstheme="minorHAnsi"/>
                <w:i/>
                <w:iCs/>
              </w:rPr>
              <w:t>Data intelligence and best practice benchmarks inform D&amp;I priorities and program design</w:t>
            </w:r>
            <w:r w:rsidR="009C008B" w:rsidRPr="005900D2">
              <w:rPr>
                <w:rFonts w:cstheme="minorHAnsi"/>
                <w:i/>
                <w:iCs/>
              </w:rPr>
              <w:t>.</w:t>
            </w:r>
          </w:p>
        </w:tc>
        <w:tc>
          <w:tcPr>
            <w:tcW w:w="2481" w:type="dxa"/>
            <w:tcBorders>
              <w:top w:val="single" w:sz="4" w:space="0" w:color="00DFED" w:themeColor="accent1"/>
              <w:bottom w:val="single" w:sz="4" w:space="0" w:color="00DFED" w:themeColor="accent1"/>
            </w:tcBorders>
            <w:shd w:val="clear" w:color="auto" w:fill="C8FBFF" w:themeFill="accent1" w:themeFillTint="33"/>
            <w:vAlign w:val="center"/>
          </w:tcPr>
          <w:p w14:paraId="7BF89BDE" w14:textId="70F5592D" w:rsidR="00E20823" w:rsidRPr="00686309" w:rsidRDefault="00E20823" w:rsidP="00E20823">
            <w:pPr>
              <w:rPr>
                <w:rFonts w:cstheme="minorHAnsi"/>
                <w:bCs/>
              </w:rPr>
            </w:pPr>
          </w:p>
        </w:tc>
      </w:tr>
      <w:tr w:rsidR="00E20823" w:rsidRPr="00D847D4" w14:paraId="1B03AC32" w14:textId="389C40B7" w:rsidTr="1AF9B23C">
        <w:trPr>
          <w:trHeight w:val="995"/>
        </w:trPr>
        <w:tc>
          <w:tcPr>
            <w:tcW w:w="2694" w:type="dxa"/>
            <w:tcBorders>
              <w:top w:val="single" w:sz="4" w:space="0" w:color="00DFED" w:themeColor="accent1"/>
              <w:bottom w:val="single" w:sz="4" w:space="0" w:color="00DFED" w:themeColor="accent1"/>
            </w:tcBorders>
            <w:vAlign w:val="center"/>
          </w:tcPr>
          <w:p w14:paraId="1CAB0B3A" w14:textId="0AC39E4A" w:rsidR="00E20823" w:rsidRPr="00E5157E" w:rsidRDefault="00E20823" w:rsidP="00E20823">
            <w:pPr>
              <w:rPr>
                <w:rFonts w:cstheme="minorBidi"/>
              </w:rPr>
            </w:pPr>
            <w:r w:rsidRPr="00E5157E">
              <w:rPr>
                <w:rFonts w:cstheme="minorBidi"/>
              </w:rPr>
              <w:t>C</w:t>
            </w:r>
            <w:r w:rsidR="00390344" w:rsidRPr="00E5157E">
              <w:rPr>
                <w:rFonts w:cstheme="minorBidi"/>
              </w:rPr>
              <w:t>1</w:t>
            </w:r>
            <w:r w:rsidRPr="00E5157E">
              <w:rPr>
                <w:rFonts w:cstheme="minorBidi"/>
              </w:rPr>
              <w:t xml:space="preserve">. </w:t>
            </w:r>
            <w:r w:rsidR="00D316A0" w:rsidRPr="00E5157E">
              <w:rPr>
                <w:rFonts w:cstheme="minorHAnsi"/>
              </w:rPr>
              <w:t>Benchmark</w:t>
            </w:r>
            <w:r w:rsidR="00907666" w:rsidRPr="00E5157E">
              <w:rPr>
                <w:rFonts w:cstheme="minorHAnsi"/>
              </w:rPr>
              <w:t xml:space="preserve"> </w:t>
            </w:r>
            <w:r w:rsidR="001625D1" w:rsidRPr="00E5157E">
              <w:rPr>
                <w:rFonts w:cstheme="minorHAnsi"/>
              </w:rPr>
              <w:t>AGL’s access and inclusion maturity</w:t>
            </w:r>
            <w:r w:rsidR="00353008" w:rsidRPr="00E5157E">
              <w:rPr>
                <w:rFonts w:cstheme="minorHAnsi"/>
              </w:rPr>
              <w:t xml:space="preserve"> </w:t>
            </w:r>
          </w:p>
        </w:tc>
        <w:tc>
          <w:tcPr>
            <w:tcW w:w="4861" w:type="dxa"/>
            <w:tcBorders>
              <w:top w:val="single" w:sz="4" w:space="0" w:color="00DFED" w:themeColor="accent1"/>
              <w:bottom w:val="single" w:sz="4" w:space="0" w:color="00DFED" w:themeColor="accent1"/>
            </w:tcBorders>
            <w:vAlign w:val="center"/>
          </w:tcPr>
          <w:p w14:paraId="68DA7AC6" w14:textId="001865EE" w:rsidR="00E20823" w:rsidRPr="00E5157E" w:rsidRDefault="001625D1" w:rsidP="00E20823">
            <w:pPr>
              <w:rPr>
                <w:rFonts w:cstheme="minorHAnsi"/>
              </w:rPr>
            </w:pPr>
            <w:r w:rsidRPr="00E5157E">
              <w:rPr>
                <w:rFonts w:cstheme="minorHAnsi"/>
              </w:rPr>
              <w:t>Participate in AD</w:t>
            </w:r>
            <w:r w:rsidR="00BE3497" w:rsidRPr="00E5157E">
              <w:rPr>
                <w:rFonts w:cstheme="minorHAnsi"/>
              </w:rPr>
              <w:t>N</w:t>
            </w:r>
            <w:r w:rsidRPr="00E5157E">
              <w:rPr>
                <w:rFonts w:cstheme="minorHAnsi"/>
              </w:rPr>
              <w:t xml:space="preserve">’s Access and Inclusion Index at least once every two years and </w:t>
            </w:r>
            <w:r w:rsidR="00D87D20" w:rsidRPr="00E5157E">
              <w:rPr>
                <w:rFonts w:cstheme="minorHAnsi"/>
              </w:rPr>
              <w:t xml:space="preserve">maintain our top 10 ranking of </w:t>
            </w:r>
            <w:r w:rsidR="0062380A" w:rsidRPr="00E5157E">
              <w:rPr>
                <w:rFonts w:cstheme="minorHAnsi"/>
              </w:rPr>
              <w:t>c</w:t>
            </w:r>
            <w:r w:rsidR="00D87D20" w:rsidRPr="00E5157E">
              <w:rPr>
                <w:rFonts w:cstheme="minorHAnsi"/>
              </w:rPr>
              <w:t>ompanies participating in the Index</w:t>
            </w:r>
            <w:r w:rsidRPr="00E5157E">
              <w:rPr>
                <w:rFonts w:cstheme="minorHAnsi"/>
              </w:rPr>
              <w:t>.</w:t>
            </w:r>
          </w:p>
        </w:tc>
        <w:tc>
          <w:tcPr>
            <w:tcW w:w="2481" w:type="dxa"/>
            <w:tcBorders>
              <w:top w:val="single" w:sz="4" w:space="0" w:color="00DFED" w:themeColor="accent1"/>
              <w:bottom w:val="single" w:sz="4" w:space="0" w:color="00DFED" w:themeColor="accent1"/>
            </w:tcBorders>
            <w:vAlign w:val="center"/>
          </w:tcPr>
          <w:p w14:paraId="5D6B6CFE" w14:textId="4B5687F9" w:rsidR="00E20823" w:rsidRPr="00E5157E" w:rsidRDefault="6FBDACE2">
            <w:pPr>
              <w:rPr>
                <w:rFonts w:asciiTheme="majorHAnsi" w:hAnsiTheme="majorHAnsi" w:cstheme="majorBidi"/>
              </w:rPr>
            </w:pPr>
            <w:r w:rsidRPr="5DA3AF52">
              <w:rPr>
                <w:rStyle w:val="cf01"/>
                <w:rFonts w:asciiTheme="majorHAnsi" w:hAnsiTheme="majorHAnsi" w:cstheme="majorBidi"/>
                <w:sz w:val="20"/>
                <w:szCs w:val="20"/>
              </w:rPr>
              <w:t>Head of Talent Solutions and Inclusion</w:t>
            </w:r>
            <w:r w:rsidR="3D32A1BC" w:rsidRPr="5DA3AF52">
              <w:rPr>
                <w:rStyle w:val="cf01"/>
                <w:rFonts w:asciiTheme="majorHAnsi" w:hAnsiTheme="majorHAnsi" w:cstheme="majorBidi"/>
                <w:sz w:val="20"/>
                <w:szCs w:val="20"/>
              </w:rPr>
              <w:t>/</w:t>
            </w:r>
            <w:r w:rsidR="00CD3354" w:rsidRPr="5DA3AF52">
              <w:rPr>
                <w:rStyle w:val="cf01"/>
                <w:rFonts w:asciiTheme="majorHAnsi" w:hAnsiTheme="majorHAnsi" w:cstheme="majorBidi"/>
                <w:sz w:val="20"/>
                <w:szCs w:val="20"/>
              </w:rPr>
              <w:t>Inclusion</w:t>
            </w:r>
            <w:r w:rsidR="4E9B1498" w:rsidRPr="5DA3AF52">
              <w:rPr>
                <w:rStyle w:val="cf01"/>
                <w:rFonts w:asciiTheme="majorHAnsi" w:hAnsiTheme="majorHAnsi" w:cstheme="majorBidi"/>
                <w:sz w:val="20"/>
                <w:szCs w:val="20"/>
              </w:rPr>
              <w:t xml:space="preserve"> Lead</w:t>
            </w:r>
          </w:p>
        </w:tc>
      </w:tr>
      <w:tr w:rsidR="00390344" w:rsidRPr="00D847D4" w14:paraId="0DAE048E" w14:textId="77777777" w:rsidTr="008D3115">
        <w:tc>
          <w:tcPr>
            <w:tcW w:w="2694" w:type="dxa"/>
            <w:tcBorders>
              <w:top w:val="single" w:sz="4" w:space="0" w:color="00DFED" w:themeColor="accent1"/>
              <w:bottom w:val="single" w:sz="4" w:space="0" w:color="00DFED" w:themeColor="accent1"/>
            </w:tcBorders>
            <w:vAlign w:val="center"/>
          </w:tcPr>
          <w:p w14:paraId="2F353B3F" w14:textId="25A256DF" w:rsidR="00390344" w:rsidRPr="008D3115" w:rsidRDefault="0095544C" w:rsidP="00E20823">
            <w:pPr>
              <w:rPr>
                <w:rFonts w:cstheme="minorBidi"/>
              </w:rPr>
            </w:pPr>
            <w:r w:rsidRPr="008D3115">
              <w:rPr>
                <w:rFonts w:cstheme="minorBidi"/>
              </w:rPr>
              <w:t>C2. Rec</w:t>
            </w:r>
            <w:r w:rsidR="0079156B" w:rsidRPr="008D3115">
              <w:rPr>
                <w:rFonts w:cstheme="minorBidi"/>
              </w:rPr>
              <w:t>ord and monitor reasonable adjustment requests</w:t>
            </w:r>
          </w:p>
        </w:tc>
        <w:tc>
          <w:tcPr>
            <w:tcW w:w="4861" w:type="dxa"/>
            <w:tcBorders>
              <w:top w:val="single" w:sz="4" w:space="0" w:color="00DFED" w:themeColor="accent1"/>
              <w:bottom w:val="single" w:sz="4" w:space="0" w:color="00DFED" w:themeColor="accent1"/>
            </w:tcBorders>
            <w:vAlign w:val="center"/>
          </w:tcPr>
          <w:p w14:paraId="282EB3CF" w14:textId="34D78448" w:rsidR="00390344" w:rsidRPr="008D3115" w:rsidRDefault="003806A9" w:rsidP="00E20823">
            <w:pPr>
              <w:rPr>
                <w:rFonts w:cstheme="minorHAnsi"/>
              </w:rPr>
            </w:pPr>
            <w:r w:rsidRPr="008D3115">
              <w:rPr>
                <w:rFonts w:cstheme="minorHAnsi"/>
              </w:rPr>
              <w:t>Review</w:t>
            </w:r>
            <w:r w:rsidR="0095544C" w:rsidRPr="008D3115">
              <w:rPr>
                <w:rFonts w:cstheme="minorHAnsi"/>
              </w:rPr>
              <w:t xml:space="preserve"> </w:t>
            </w:r>
            <w:r w:rsidR="001F4A7B" w:rsidRPr="008D3115">
              <w:rPr>
                <w:rFonts w:cstheme="minorHAnsi"/>
              </w:rPr>
              <w:t>system capability</w:t>
            </w:r>
            <w:r w:rsidRPr="008D3115">
              <w:rPr>
                <w:rFonts w:cstheme="minorHAnsi"/>
              </w:rPr>
              <w:t xml:space="preserve"> with a vie</w:t>
            </w:r>
            <w:r w:rsidR="004450EB" w:rsidRPr="008D3115">
              <w:rPr>
                <w:rFonts w:cstheme="minorHAnsi"/>
              </w:rPr>
              <w:t>w</w:t>
            </w:r>
            <w:r w:rsidRPr="008D3115">
              <w:rPr>
                <w:rFonts w:cstheme="minorHAnsi"/>
              </w:rPr>
              <w:t xml:space="preserve"> to implement</w:t>
            </w:r>
            <w:r w:rsidR="00087461">
              <w:rPr>
                <w:rFonts w:cstheme="minorHAnsi"/>
              </w:rPr>
              <w:t>ing</w:t>
            </w:r>
            <w:r w:rsidRPr="008D3115">
              <w:rPr>
                <w:rFonts w:cstheme="minorHAnsi"/>
              </w:rPr>
              <w:t xml:space="preserve"> a </w:t>
            </w:r>
            <w:r w:rsidR="001F4A7B" w:rsidRPr="008D3115">
              <w:rPr>
                <w:rFonts w:cstheme="minorHAnsi"/>
              </w:rPr>
              <w:t xml:space="preserve">digital </w:t>
            </w:r>
            <w:r w:rsidRPr="008D3115">
              <w:rPr>
                <w:rFonts w:cstheme="minorHAnsi"/>
              </w:rPr>
              <w:t>solution</w:t>
            </w:r>
            <w:r w:rsidR="000F5A8A" w:rsidRPr="008D3115">
              <w:rPr>
                <w:rFonts w:cstheme="minorHAnsi"/>
              </w:rPr>
              <w:t xml:space="preserve"> where employees are able to request adjustments in Workday</w:t>
            </w:r>
            <w:r w:rsidR="008C19A8" w:rsidRPr="008D3115">
              <w:rPr>
                <w:rFonts w:cstheme="minorHAnsi"/>
              </w:rPr>
              <w:t xml:space="preserve"> so that we can record and monitor adjustment requests</w:t>
            </w:r>
            <w:r w:rsidR="006F6B7B" w:rsidRPr="008D3115">
              <w:rPr>
                <w:rFonts w:cstheme="minorHAnsi"/>
              </w:rPr>
              <w:t>.</w:t>
            </w:r>
          </w:p>
        </w:tc>
        <w:tc>
          <w:tcPr>
            <w:tcW w:w="2481" w:type="dxa"/>
            <w:tcBorders>
              <w:top w:val="single" w:sz="4" w:space="0" w:color="00DFED" w:themeColor="accent1"/>
              <w:bottom w:val="single" w:sz="4" w:space="0" w:color="00DFED" w:themeColor="accent1"/>
            </w:tcBorders>
            <w:vAlign w:val="center"/>
          </w:tcPr>
          <w:p w14:paraId="22B4D076" w14:textId="65F6C48C" w:rsidR="00390344" w:rsidRPr="008D3115" w:rsidRDefault="7DB1ADBD" w:rsidP="5DA3AF52">
            <w:pPr>
              <w:rPr>
                <w:rStyle w:val="cf01"/>
                <w:rFonts w:asciiTheme="majorHAnsi" w:hAnsiTheme="majorHAnsi" w:cstheme="majorBidi"/>
                <w:sz w:val="20"/>
                <w:szCs w:val="20"/>
              </w:rPr>
            </w:pPr>
            <w:r w:rsidRPr="008D3115">
              <w:rPr>
                <w:rStyle w:val="cf01"/>
                <w:rFonts w:asciiTheme="majorHAnsi" w:hAnsiTheme="majorHAnsi" w:cstheme="majorBidi"/>
                <w:sz w:val="20"/>
                <w:szCs w:val="20"/>
              </w:rPr>
              <w:t>Head of People Digital Experience/Inclusion Lead</w:t>
            </w:r>
          </w:p>
        </w:tc>
      </w:tr>
      <w:tr w:rsidR="00E20823" w:rsidRPr="00D847D4" w14:paraId="1A278CFE" w14:textId="77777777" w:rsidTr="1AF9B23C">
        <w:tc>
          <w:tcPr>
            <w:tcW w:w="2694" w:type="dxa"/>
            <w:tcBorders>
              <w:top w:val="single" w:sz="4" w:space="0" w:color="00DFED" w:themeColor="accent1"/>
              <w:bottom w:val="single" w:sz="4" w:space="0" w:color="00DFED" w:themeColor="accent1"/>
            </w:tcBorders>
            <w:vAlign w:val="center"/>
          </w:tcPr>
          <w:p w14:paraId="48908131" w14:textId="3CECC2C5" w:rsidR="00E20823" w:rsidRPr="00BE406C" w:rsidRDefault="00E20823">
            <w:pPr>
              <w:pStyle w:val="ListParagraph"/>
              <w:numPr>
                <w:ilvl w:val="0"/>
                <w:numId w:val="9"/>
              </w:numPr>
            </w:pPr>
            <w:r w:rsidRPr="00BE406C">
              <w:rPr>
                <w:rFonts w:cstheme="minorHAnsi"/>
                <w:b/>
              </w:rPr>
              <w:t>Engage Inside and Out</w:t>
            </w:r>
          </w:p>
        </w:tc>
        <w:tc>
          <w:tcPr>
            <w:tcW w:w="4861" w:type="dxa"/>
            <w:tcBorders>
              <w:top w:val="single" w:sz="4" w:space="0" w:color="00DFED" w:themeColor="accent1"/>
              <w:bottom w:val="single" w:sz="4" w:space="0" w:color="00DFED" w:themeColor="accent1"/>
            </w:tcBorders>
            <w:shd w:val="clear" w:color="auto" w:fill="C8FBFF" w:themeFill="accent1" w:themeFillTint="33"/>
            <w:vAlign w:val="center"/>
          </w:tcPr>
          <w:p w14:paraId="6AB918AE" w14:textId="57064950" w:rsidR="00E20823" w:rsidRPr="00A11ABE" w:rsidRDefault="00E20823" w:rsidP="00E20823">
            <w:pPr>
              <w:rPr>
                <w:rFonts w:cstheme="minorHAnsi"/>
                <w:bCs/>
                <w:i/>
                <w:iCs/>
              </w:rPr>
            </w:pPr>
            <w:r w:rsidRPr="00A11ABE">
              <w:rPr>
                <w:rFonts w:cstheme="minorHAnsi"/>
                <w:i/>
                <w:iCs/>
              </w:rPr>
              <w:t>Demonstrating our commitment</w:t>
            </w:r>
            <w:r w:rsidR="00C509A7" w:rsidRPr="00A11ABE">
              <w:rPr>
                <w:rFonts w:cstheme="minorHAnsi"/>
                <w:i/>
                <w:iCs/>
              </w:rPr>
              <w:t xml:space="preserve"> to improving accessibility for our customers and communities </w:t>
            </w:r>
          </w:p>
        </w:tc>
        <w:tc>
          <w:tcPr>
            <w:tcW w:w="2481" w:type="dxa"/>
            <w:tcBorders>
              <w:top w:val="single" w:sz="4" w:space="0" w:color="00DFED" w:themeColor="accent1"/>
              <w:bottom w:val="single" w:sz="4" w:space="0" w:color="00DFED" w:themeColor="accent1"/>
            </w:tcBorders>
            <w:shd w:val="clear" w:color="auto" w:fill="C8FBFF" w:themeFill="accent1" w:themeFillTint="33"/>
            <w:vAlign w:val="center"/>
          </w:tcPr>
          <w:p w14:paraId="59F4A9EB" w14:textId="46A0F5F6" w:rsidR="00E20823" w:rsidRPr="00686309" w:rsidRDefault="00E20823" w:rsidP="00E20823">
            <w:pPr>
              <w:rPr>
                <w:rFonts w:cstheme="minorHAnsi"/>
                <w:bCs/>
              </w:rPr>
            </w:pPr>
          </w:p>
        </w:tc>
      </w:tr>
      <w:tr w:rsidR="006F6B7B" w:rsidRPr="00D847D4" w14:paraId="7762F91B" w14:textId="77777777" w:rsidTr="00AE3952">
        <w:tc>
          <w:tcPr>
            <w:tcW w:w="2694" w:type="dxa"/>
            <w:vMerge w:val="restart"/>
            <w:tcBorders>
              <w:top w:val="single" w:sz="4" w:space="0" w:color="00DFED" w:themeColor="accent1"/>
            </w:tcBorders>
            <w:vAlign w:val="center"/>
          </w:tcPr>
          <w:p w14:paraId="5EA52137" w14:textId="144040FE" w:rsidR="006F6B7B" w:rsidRPr="0079156B" w:rsidRDefault="006F6B7B" w:rsidP="00E20823">
            <w:pPr>
              <w:rPr>
                <w:rFonts w:cstheme="minorHAnsi"/>
              </w:rPr>
            </w:pPr>
            <w:r w:rsidRPr="0079156B">
              <w:rPr>
                <w:rFonts w:cstheme="minorHAnsi"/>
              </w:rPr>
              <w:t xml:space="preserve">D1. Improve accessibility in relation to AGL’s products and services </w:t>
            </w:r>
          </w:p>
        </w:tc>
        <w:tc>
          <w:tcPr>
            <w:tcW w:w="4861" w:type="dxa"/>
            <w:tcBorders>
              <w:top w:val="single" w:sz="4" w:space="0" w:color="00DFED" w:themeColor="accent1"/>
              <w:bottom w:val="single" w:sz="4" w:space="0" w:color="00DFED" w:themeColor="accent1"/>
            </w:tcBorders>
            <w:vAlign w:val="center"/>
          </w:tcPr>
          <w:p w14:paraId="7FF834E3" w14:textId="1F178E96" w:rsidR="006F6B7B" w:rsidRPr="0079156B" w:rsidRDefault="006F6B7B" w:rsidP="00476DDC">
            <w:r w:rsidRPr="0079156B">
              <w:t xml:space="preserve">Continue to </w:t>
            </w:r>
            <w:r>
              <w:t xml:space="preserve">embed accessibility as a business-as-usual principle in the way we design and deliver products and services to, and communicate with our, customers. </w:t>
            </w:r>
          </w:p>
        </w:tc>
        <w:tc>
          <w:tcPr>
            <w:tcW w:w="2481" w:type="dxa"/>
            <w:vMerge w:val="restart"/>
            <w:tcBorders>
              <w:top w:val="single" w:sz="4" w:space="0" w:color="00DFED" w:themeColor="accent1"/>
            </w:tcBorders>
            <w:vAlign w:val="center"/>
          </w:tcPr>
          <w:p w14:paraId="7011D69B" w14:textId="6F218968" w:rsidR="006F6B7B" w:rsidRPr="0079156B" w:rsidDel="00507D77" w:rsidRDefault="006F6B7B" w:rsidP="00507D77">
            <w:pPr>
              <w:rPr>
                <w:rFonts w:cstheme="minorHAnsi"/>
                <w:bCs/>
              </w:rPr>
            </w:pPr>
            <w:r>
              <w:rPr>
                <w:rFonts w:cstheme="minorHAnsi"/>
                <w:bCs/>
              </w:rPr>
              <w:t>GM Product and</w:t>
            </w:r>
            <w:r w:rsidR="008D3115">
              <w:rPr>
                <w:rFonts w:cstheme="minorHAnsi"/>
                <w:bCs/>
              </w:rPr>
              <w:t xml:space="preserve"> Commercial/Chief Marketing Officer/GM Operations/Digital Accessibility Lead</w:t>
            </w:r>
          </w:p>
        </w:tc>
      </w:tr>
      <w:tr w:rsidR="006F6B7B" w:rsidRPr="00D847D4" w14:paraId="50DE52DE" w14:textId="77777777" w:rsidTr="00AE3952">
        <w:tc>
          <w:tcPr>
            <w:tcW w:w="2694" w:type="dxa"/>
            <w:vMerge/>
            <w:tcBorders>
              <w:bottom w:val="single" w:sz="4" w:space="0" w:color="00DFED" w:themeColor="accent1"/>
            </w:tcBorders>
            <w:vAlign w:val="center"/>
          </w:tcPr>
          <w:p w14:paraId="4891A4E4" w14:textId="77777777" w:rsidR="006F6B7B" w:rsidRPr="0079156B" w:rsidRDefault="006F6B7B" w:rsidP="00E20823">
            <w:pPr>
              <w:rPr>
                <w:rFonts w:cstheme="minorHAnsi"/>
              </w:rPr>
            </w:pPr>
          </w:p>
        </w:tc>
        <w:tc>
          <w:tcPr>
            <w:tcW w:w="4861" w:type="dxa"/>
            <w:tcBorders>
              <w:top w:val="single" w:sz="4" w:space="0" w:color="00DFED" w:themeColor="accent1"/>
              <w:bottom w:val="single" w:sz="4" w:space="0" w:color="00DFED" w:themeColor="accent1"/>
            </w:tcBorders>
            <w:vAlign w:val="center"/>
          </w:tcPr>
          <w:p w14:paraId="166F96CC" w14:textId="6561C8A1" w:rsidR="006F6B7B" w:rsidRPr="0079156B" w:rsidRDefault="006F6B7B" w:rsidP="00476DDC">
            <w:r>
              <w:t xml:space="preserve">Develop a formal process to consult with people with disability to assess the accessibility of AGL’s products and services. </w:t>
            </w:r>
          </w:p>
        </w:tc>
        <w:tc>
          <w:tcPr>
            <w:tcW w:w="2481" w:type="dxa"/>
            <w:vMerge/>
            <w:tcBorders>
              <w:bottom w:val="single" w:sz="4" w:space="0" w:color="00DFED" w:themeColor="accent1"/>
            </w:tcBorders>
            <w:vAlign w:val="center"/>
          </w:tcPr>
          <w:p w14:paraId="51F8CD06" w14:textId="68C7A911" w:rsidR="006F6B7B" w:rsidRPr="0079156B" w:rsidDel="00507D77" w:rsidRDefault="006F6B7B" w:rsidP="00507D77">
            <w:pPr>
              <w:rPr>
                <w:rFonts w:cstheme="minorHAnsi"/>
                <w:bCs/>
              </w:rPr>
            </w:pPr>
          </w:p>
        </w:tc>
      </w:tr>
      <w:tr w:rsidR="00E7248F" w:rsidRPr="00D847D4" w14:paraId="43DA7535" w14:textId="77777777" w:rsidTr="1AF9B23C">
        <w:tc>
          <w:tcPr>
            <w:tcW w:w="2694" w:type="dxa"/>
            <w:vMerge w:val="restart"/>
            <w:tcBorders>
              <w:top w:val="single" w:sz="4" w:space="0" w:color="00DFED" w:themeColor="accent1"/>
            </w:tcBorders>
            <w:vAlign w:val="center"/>
          </w:tcPr>
          <w:p w14:paraId="3990392B" w14:textId="52771F2C" w:rsidR="00E7248F" w:rsidRDefault="00E7248F" w:rsidP="00B22C2C">
            <w:pPr>
              <w:rPr>
                <w:rFonts w:cstheme="minorHAnsi"/>
              </w:rPr>
            </w:pPr>
            <w:r w:rsidRPr="00BE406C">
              <w:rPr>
                <w:rFonts w:cstheme="minorHAnsi"/>
              </w:rPr>
              <w:t xml:space="preserve">D2. </w:t>
            </w:r>
            <w:r w:rsidR="00E2546A">
              <w:rPr>
                <w:rFonts w:cstheme="minorHAnsi"/>
              </w:rPr>
              <w:t>Develop a customer</w:t>
            </w:r>
            <w:r w:rsidR="00E2546A" w:rsidRPr="00BE406C">
              <w:rPr>
                <w:rFonts w:cstheme="minorHAnsi"/>
              </w:rPr>
              <w:t xml:space="preserve"> </w:t>
            </w:r>
            <w:r w:rsidRPr="00BE406C">
              <w:rPr>
                <w:rFonts w:cstheme="minorHAnsi"/>
              </w:rPr>
              <w:t xml:space="preserve">accessibility training </w:t>
            </w:r>
            <w:r w:rsidR="00E2546A">
              <w:rPr>
                <w:rFonts w:cstheme="minorHAnsi"/>
              </w:rPr>
              <w:t xml:space="preserve">program </w:t>
            </w:r>
          </w:p>
          <w:p w14:paraId="77ED40F2" w14:textId="06E0C912" w:rsidR="00704870" w:rsidRPr="00BE406C" w:rsidRDefault="00704870" w:rsidP="00B22C2C">
            <w:pPr>
              <w:rPr>
                <w:rFonts w:cstheme="minorHAnsi"/>
              </w:rPr>
            </w:pPr>
          </w:p>
        </w:tc>
        <w:tc>
          <w:tcPr>
            <w:tcW w:w="4861" w:type="dxa"/>
            <w:tcBorders>
              <w:top w:val="single" w:sz="4" w:space="0" w:color="00DFED" w:themeColor="accent1"/>
              <w:bottom w:val="single" w:sz="4" w:space="0" w:color="00DFED" w:themeColor="accent1"/>
            </w:tcBorders>
            <w:vAlign w:val="center"/>
          </w:tcPr>
          <w:p w14:paraId="63E172F5" w14:textId="066C350B" w:rsidR="00E7248F" w:rsidRPr="0098628C" w:rsidRDefault="00E7248F" w:rsidP="00476DDC">
            <w:pPr>
              <w:pStyle w:val="pf0"/>
              <w:rPr>
                <w:rFonts w:ascii="Arial" w:hAnsi="Arial" w:cs="Arial"/>
                <w:sz w:val="20"/>
                <w:szCs w:val="20"/>
              </w:rPr>
            </w:pPr>
            <w:r w:rsidRPr="0098628C">
              <w:rPr>
                <w:rFonts w:ascii="Arial" w:hAnsi="Arial" w:cs="Arial"/>
                <w:bCs/>
                <w:sz w:val="20"/>
                <w:szCs w:val="20"/>
              </w:rPr>
              <w:t xml:space="preserve">Continue </w:t>
            </w:r>
            <w:r w:rsidR="008D3115">
              <w:rPr>
                <w:rFonts w:ascii="Arial" w:hAnsi="Arial" w:cs="Arial"/>
                <w:bCs/>
                <w:sz w:val="20"/>
                <w:szCs w:val="20"/>
              </w:rPr>
              <w:t>to implement</w:t>
            </w:r>
            <w:r w:rsidRPr="0098628C">
              <w:rPr>
                <w:rFonts w:ascii="Arial" w:hAnsi="Arial" w:cs="Arial"/>
                <w:bCs/>
                <w:sz w:val="20"/>
                <w:szCs w:val="20"/>
              </w:rPr>
              <w:t xml:space="preserve"> a tailored accessibility training program for Customer Markets employees to uplift their accessibility knowledge and seek feedback from attendees following such training as to whether they have improved accessibility confidence.</w:t>
            </w:r>
          </w:p>
        </w:tc>
        <w:tc>
          <w:tcPr>
            <w:tcW w:w="2481" w:type="dxa"/>
            <w:vMerge w:val="restart"/>
            <w:tcBorders>
              <w:top w:val="single" w:sz="4" w:space="0" w:color="00DFED" w:themeColor="accent1"/>
            </w:tcBorders>
            <w:vAlign w:val="center"/>
          </w:tcPr>
          <w:p w14:paraId="66DB54B1" w14:textId="0A4AE142" w:rsidR="00E7248F" w:rsidRPr="00BE406C" w:rsidRDefault="00E2546A" w:rsidP="00B22C2C">
            <w:pPr>
              <w:rPr>
                <w:rFonts w:cstheme="minorHAnsi"/>
                <w:bCs/>
              </w:rPr>
            </w:pPr>
            <w:r>
              <w:rPr>
                <w:rFonts w:cstheme="minorHAnsi"/>
                <w:bCs/>
              </w:rPr>
              <w:t>GM Product and Commercial /</w:t>
            </w:r>
            <w:r w:rsidRPr="00BE406C">
              <w:rPr>
                <w:rFonts w:cstheme="minorHAnsi"/>
                <w:bCs/>
              </w:rPr>
              <w:t xml:space="preserve"> </w:t>
            </w:r>
            <w:r>
              <w:rPr>
                <w:rFonts w:cstheme="minorHAnsi"/>
                <w:bCs/>
              </w:rPr>
              <w:t xml:space="preserve">Chief Marketing Officer / GM Operations / </w:t>
            </w:r>
            <w:r w:rsidR="00E7248F" w:rsidRPr="00BE406C">
              <w:rPr>
                <w:rFonts w:cstheme="minorHAnsi"/>
                <w:bCs/>
              </w:rPr>
              <w:t>Digital Accessibility Lead</w:t>
            </w:r>
          </w:p>
          <w:p w14:paraId="5B040256" w14:textId="5FCA306B" w:rsidR="00E7248F" w:rsidRPr="00BE406C" w:rsidRDefault="00E7248F" w:rsidP="00B22C2C">
            <w:pPr>
              <w:rPr>
                <w:rFonts w:cstheme="minorHAnsi"/>
                <w:bCs/>
              </w:rPr>
            </w:pPr>
          </w:p>
        </w:tc>
      </w:tr>
      <w:tr w:rsidR="00E7248F" w:rsidRPr="00D847D4" w14:paraId="167B6BB5" w14:textId="77777777" w:rsidTr="008D3115">
        <w:trPr>
          <w:trHeight w:val="214"/>
        </w:trPr>
        <w:tc>
          <w:tcPr>
            <w:tcW w:w="2694" w:type="dxa"/>
            <w:vMerge/>
            <w:vAlign w:val="center"/>
          </w:tcPr>
          <w:p w14:paraId="04BD96EA" w14:textId="77777777" w:rsidR="00E7248F" w:rsidRPr="00BE406C" w:rsidRDefault="00E7248F" w:rsidP="00B22C2C">
            <w:pPr>
              <w:rPr>
                <w:rFonts w:cstheme="minorHAnsi"/>
              </w:rPr>
            </w:pPr>
          </w:p>
        </w:tc>
        <w:tc>
          <w:tcPr>
            <w:tcW w:w="4861" w:type="dxa"/>
            <w:tcBorders>
              <w:top w:val="single" w:sz="4" w:space="0" w:color="00DFED" w:themeColor="accent1"/>
              <w:bottom w:val="single" w:sz="4" w:space="0" w:color="00DFED" w:themeColor="accent1"/>
            </w:tcBorders>
            <w:vAlign w:val="center"/>
          </w:tcPr>
          <w:p w14:paraId="785349C0" w14:textId="29D60A03" w:rsidR="00E7248F" w:rsidRPr="00335078" w:rsidRDefault="0052318A" w:rsidP="00335078">
            <w:pPr>
              <w:pStyle w:val="pf0"/>
              <w:rPr>
                <w:rFonts w:ascii="Arial" w:hAnsi="Arial" w:cs="Arial"/>
                <w:sz w:val="20"/>
                <w:szCs w:val="20"/>
              </w:rPr>
            </w:pPr>
            <w:r>
              <w:rPr>
                <w:rFonts w:ascii="Arial" w:hAnsi="Arial" w:cs="Arial"/>
                <w:bCs/>
                <w:sz w:val="20"/>
                <w:szCs w:val="20"/>
              </w:rPr>
              <w:t>Continue to d</w:t>
            </w:r>
            <w:r w:rsidR="00E2546A">
              <w:rPr>
                <w:rFonts w:ascii="Arial" w:hAnsi="Arial" w:cs="Arial"/>
                <w:bCs/>
                <w:sz w:val="20"/>
                <w:szCs w:val="20"/>
              </w:rPr>
              <w:t xml:space="preserve">evelop </w:t>
            </w:r>
            <w:r w:rsidR="00E7248F" w:rsidRPr="0098628C">
              <w:rPr>
                <w:rFonts w:ascii="Arial" w:hAnsi="Arial" w:cs="Arial"/>
                <w:bCs/>
                <w:sz w:val="20"/>
                <w:szCs w:val="20"/>
              </w:rPr>
              <w:t xml:space="preserve">tailored accessibility training for </w:t>
            </w:r>
            <w:r w:rsidR="00E2546A">
              <w:rPr>
                <w:rFonts w:ascii="Arial" w:hAnsi="Arial" w:cs="Arial"/>
                <w:bCs/>
                <w:sz w:val="20"/>
                <w:szCs w:val="20"/>
              </w:rPr>
              <w:t xml:space="preserve">customer </w:t>
            </w:r>
            <w:r w:rsidR="00E7248F" w:rsidRPr="0098628C">
              <w:rPr>
                <w:rFonts w:ascii="Arial" w:hAnsi="Arial" w:cs="Arial"/>
                <w:bCs/>
                <w:sz w:val="20"/>
                <w:szCs w:val="20"/>
              </w:rPr>
              <w:t xml:space="preserve">communication </w:t>
            </w:r>
            <w:r w:rsidR="00E2546A">
              <w:rPr>
                <w:rFonts w:ascii="Arial" w:hAnsi="Arial" w:cs="Arial"/>
                <w:bCs/>
                <w:sz w:val="20"/>
                <w:szCs w:val="20"/>
              </w:rPr>
              <w:t>channels</w:t>
            </w:r>
            <w:r w:rsidR="00E7248F" w:rsidRPr="0098628C">
              <w:rPr>
                <w:rFonts w:ascii="Arial" w:hAnsi="Arial" w:cs="Arial"/>
                <w:bCs/>
                <w:sz w:val="20"/>
                <w:szCs w:val="20"/>
              </w:rPr>
              <w:t>.</w:t>
            </w:r>
          </w:p>
        </w:tc>
        <w:tc>
          <w:tcPr>
            <w:tcW w:w="2481" w:type="dxa"/>
            <w:vMerge/>
            <w:vAlign w:val="center"/>
          </w:tcPr>
          <w:p w14:paraId="2E41342D" w14:textId="0A7C1A8D" w:rsidR="00E7248F" w:rsidRPr="00BE406C" w:rsidRDefault="00E7248F" w:rsidP="00B22C2C">
            <w:pPr>
              <w:rPr>
                <w:rFonts w:cstheme="minorHAnsi"/>
                <w:bCs/>
              </w:rPr>
            </w:pPr>
          </w:p>
        </w:tc>
      </w:tr>
      <w:tr w:rsidR="00E7248F" w:rsidRPr="00D847D4" w14:paraId="7D4B3842" w14:textId="77777777" w:rsidTr="1AF9B23C">
        <w:tc>
          <w:tcPr>
            <w:tcW w:w="2694" w:type="dxa"/>
            <w:vMerge w:val="restart"/>
            <w:tcBorders>
              <w:top w:val="single" w:sz="4" w:space="0" w:color="00DFED" w:themeColor="accent1"/>
            </w:tcBorders>
            <w:vAlign w:val="center"/>
          </w:tcPr>
          <w:p w14:paraId="07B50D67" w14:textId="1D1C4E06" w:rsidR="00E7248F" w:rsidRDefault="00E7248F" w:rsidP="1AF9B23C">
            <w:pPr>
              <w:rPr>
                <w:rFonts w:cstheme="minorBidi"/>
              </w:rPr>
            </w:pPr>
            <w:r w:rsidRPr="1AF9B23C">
              <w:rPr>
                <w:rFonts w:cstheme="minorBidi"/>
              </w:rPr>
              <w:t>D3. Improve the accessibility of AGL’s customer and outward facing</w:t>
            </w:r>
            <w:r w:rsidR="00507D77" w:rsidRPr="1AF9B23C">
              <w:rPr>
                <w:rFonts w:cstheme="minorBidi"/>
              </w:rPr>
              <w:t xml:space="preserve"> digital</w:t>
            </w:r>
            <w:r w:rsidRPr="1AF9B23C">
              <w:rPr>
                <w:rFonts w:cstheme="minorBidi"/>
              </w:rPr>
              <w:t xml:space="preserve"> </w:t>
            </w:r>
            <w:r w:rsidR="00CC5D02" w:rsidRPr="1AF9B23C">
              <w:rPr>
                <w:rFonts w:cstheme="minorBidi"/>
              </w:rPr>
              <w:t xml:space="preserve">channels </w:t>
            </w:r>
          </w:p>
          <w:p w14:paraId="0CBF55DF" w14:textId="76AC5DB9" w:rsidR="00704870" w:rsidRPr="00BE406C" w:rsidRDefault="00704870" w:rsidP="00B22C2C">
            <w:pPr>
              <w:rPr>
                <w:rFonts w:cstheme="minorHAnsi"/>
              </w:rPr>
            </w:pPr>
          </w:p>
        </w:tc>
        <w:tc>
          <w:tcPr>
            <w:tcW w:w="4861" w:type="dxa"/>
            <w:tcBorders>
              <w:top w:val="single" w:sz="4" w:space="0" w:color="00DFED" w:themeColor="accent1"/>
              <w:bottom w:val="single" w:sz="4" w:space="0" w:color="00DFED" w:themeColor="accent1"/>
            </w:tcBorders>
            <w:vAlign w:val="center"/>
          </w:tcPr>
          <w:p w14:paraId="234E1332" w14:textId="5979C8AE" w:rsidR="00E7248F" w:rsidRPr="008D3115" w:rsidRDefault="00E7248F" w:rsidP="00E7248F">
            <w:pPr>
              <w:rPr>
                <w:rFonts w:cstheme="minorHAnsi"/>
                <w:bCs/>
              </w:rPr>
            </w:pPr>
            <w:r w:rsidRPr="008D3115">
              <w:rPr>
                <w:rFonts w:cstheme="minorHAnsi"/>
                <w:bCs/>
              </w:rPr>
              <w:t>Continue to move away from using pdf for new customer and outward facing communications.</w:t>
            </w:r>
          </w:p>
        </w:tc>
        <w:tc>
          <w:tcPr>
            <w:tcW w:w="2481" w:type="dxa"/>
            <w:vMerge w:val="restart"/>
            <w:tcBorders>
              <w:top w:val="single" w:sz="4" w:space="0" w:color="00DFED" w:themeColor="accent1"/>
            </w:tcBorders>
            <w:vAlign w:val="center"/>
          </w:tcPr>
          <w:p w14:paraId="05432E13" w14:textId="3BBD2C1A" w:rsidR="00E7248F" w:rsidRPr="008D3115" w:rsidRDefault="00507D77" w:rsidP="00B22C2C">
            <w:pPr>
              <w:rPr>
                <w:rFonts w:cstheme="minorHAnsi"/>
                <w:bCs/>
              </w:rPr>
            </w:pPr>
            <w:r w:rsidRPr="008D3115">
              <w:rPr>
                <w:rFonts w:cstheme="minorHAnsi"/>
                <w:bCs/>
              </w:rPr>
              <w:t>GM Product &amp; Commercial/ Chief Marketing Officer/GM Customer Operations</w:t>
            </w:r>
            <w:r w:rsidR="00E7248F" w:rsidRPr="008D3115">
              <w:rPr>
                <w:rFonts w:cstheme="minorHAnsi"/>
                <w:bCs/>
              </w:rPr>
              <w:t>/Digital Accessibility Lead</w:t>
            </w:r>
          </w:p>
        </w:tc>
      </w:tr>
      <w:tr w:rsidR="00E7248F" w:rsidRPr="00D847D4" w14:paraId="440DCD1A" w14:textId="77777777" w:rsidTr="1AF9B23C">
        <w:tc>
          <w:tcPr>
            <w:tcW w:w="2694" w:type="dxa"/>
            <w:vMerge/>
            <w:vAlign w:val="center"/>
          </w:tcPr>
          <w:p w14:paraId="69D1B506" w14:textId="77777777" w:rsidR="00E7248F" w:rsidRPr="00BE406C" w:rsidRDefault="00E7248F" w:rsidP="00B22C2C">
            <w:pPr>
              <w:rPr>
                <w:rFonts w:cstheme="minorHAnsi"/>
              </w:rPr>
            </w:pPr>
          </w:p>
        </w:tc>
        <w:tc>
          <w:tcPr>
            <w:tcW w:w="4861" w:type="dxa"/>
            <w:tcBorders>
              <w:top w:val="single" w:sz="4" w:space="0" w:color="00DFED" w:themeColor="accent1"/>
              <w:bottom w:val="single" w:sz="4" w:space="0" w:color="00DFED" w:themeColor="accent1"/>
            </w:tcBorders>
            <w:vAlign w:val="center"/>
          </w:tcPr>
          <w:p w14:paraId="2D1A890A" w14:textId="41986DB8" w:rsidR="00E7248F" w:rsidRPr="008D3115" w:rsidRDefault="00E7248F" w:rsidP="00E7248F">
            <w:pPr>
              <w:rPr>
                <w:rFonts w:cstheme="minorHAnsi"/>
                <w:bCs/>
              </w:rPr>
            </w:pPr>
            <w:r w:rsidRPr="008D3115">
              <w:rPr>
                <w:rFonts w:cstheme="minorHAnsi"/>
                <w:bCs/>
              </w:rPr>
              <w:t>Continue to add accessible versions of pdf documents on AGL’s website –</w:t>
            </w:r>
            <w:r w:rsidR="00114375" w:rsidRPr="008D3115">
              <w:rPr>
                <w:rFonts w:cstheme="minorHAnsi"/>
                <w:bCs/>
              </w:rPr>
              <w:t xml:space="preserve"> </w:t>
            </w:r>
            <w:r w:rsidRPr="008D3115">
              <w:rPr>
                <w:rFonts w:cstheme="minorHAnsi"/>
                <w:bCs/>
              </w:rPr>
              <w:t>documents will be prioritised based on their volume of use and level of importance.</w:t>
            </w:r>
          </w:p>
        </w:tc>
        <w:tc>
          <w:tcPr>
            <w:tcW w:w="2481" w:type="dxa"/>
            <w:vMerge/>
            <w:vAlign w:val="center"/>
          </w:tcPr>
          <w:p w14:paraId="6E0800A6" w14:textId="77777777" w:rsidR="00E7248F" w:rsidRPr="008D3115" w:rsidRDefault="00E7248F" w:rsidP="00B22C2C">
            <w:pPr>
              <w:rPr>
                <w:rFonts w:cstheme="minorHAnsi"/>
                <w:bCs/>
              </w:rPr>
            </w:pPr>
          </w:p>
        </w:tc>
      </w:tr>
      <w:tr w:rsidR="00E7248F" w:rsidRPr="00D847D4" w14:paraId="731B1524" w14:textId="77777777" w:rsidTr="1AF9B23C">
        <w:tc>
          <w:tcPr>
            <w:tcW w:w="2694" w:type="dxa"/>
            <w:vMerge/>
            <w:vAlign w:val="center"/>
          </w:tcPr>
          <w:p w14:paraId="76183AC7" w14:textId="77777777" w:rsidR="00E7248F" w:rsidRPr="00BE406C" w:rsidRDefault="00E7248F" w:rsidP="00B22C2C">
            <w:pPr>
              <w:rPr>
                <w:rFonts w:cstheme="minorHAnsi"/>
              </w:rPr>
            </w:pPr>
          </w:p>
        </w:tc>
        <w:tc>
          <w:tcPr>
            <w:tcW w:w="4861" w:type="dxa"/>
            <w:tcBorders>
              <w:top w:val="single" w:sz="4" w:space="0" w:color="00DFED" w:themeColor="accent1"/>
              <w:bottom w:val="single" w:sz="4" w:space="0" w:color="00DFED" w:themeColor="accent1"/>
            </w:tcBorders>
            <w:vAlign w:val="center"/>
          </w:tcPr>
          <w:p w14:paraId="1A93E09A" w14:textId="6EBC9210" w:rsidR="00E7248F" w:rsidRDefault="00A5557C" w:rsidP="00E7248F">
            <w:pPr>
              <w:rPr>
                <w:rFonts w:cstheme="minorHAnsi"/>
                <w:bCs/>
              </w:rPr>
            </w:pPr>
            <w:r>
              <w:rPr>
                <w:rFonts w:cstheme="minorHAnsi"/>
                <w:bCs/>
              </w:rPr>
              <w:t>Continue to work towards AGL</w:t>
            </w:r>
            <w:r w:rsidR="00E7248F">
              <w:rPr>
                <w:rFonts w:cstheme="minorHAnsi"/>
                <w:bCs/>
              </w:rPr>
              <w:t xml:space="preserve"> becoming WCAG 2.2 Level AA compliant</w:t>
            </w:r>
            <w:r w:rsidR="00E54199">
              <w:rPr>
                <w:rFonts w:cstheme="minorHAnsi"/>
                <w:bCs/>
              </w:rPr>
              <w:t xml:space="preserve"> (and AAA compliant where </w:t>
            </w:r>
            <w:r w:rsidR="002669AD">
              <w:rPr>
                <w:rFonts w:cstheme="minorHAnsi"/>
                <w:bCs/>
              </w:rPr>
              <w:t>feasible</w:t>
            </w:r>
            <w:r w:rsidR="00E54199">
              <w:rPr>
                <w:rFonts w:cstheme="minorHAnsi"/>
                <w:bCs/>
              </w:rPr>
              <w:t>)</w:t>
            </w:r>
            <w:r w:rsidR="00E7248F">
              <w:rPr>
                <w:rFonts w:cstheme="minorHAnsi"/>
                <w:bCs/>
              </w:rPr>
              <w:t>.</w:t>
            </w:r>
          </w:p>
        </w:tc>
        <w:tc>
          <w:tcPr>
            <w:tcW w:w="2481" w:type="dxa"/>
            <w:vMerge/>
            <w:vAlign w:val="center"/>
          </w:tcPr>
          <w:p w14:paraId="361C349C" w14:textId="77777777" w:rsidR="00E7248F" w:rsidRPr="00BE406C" w:rsidRDefault="00E7248F" w:rsidP="00B22C2C">
            <w:pPr>
              <w:rPr>
                <w:rFonts w:cstheme="minorHAnsi"/>
                <w:bCs/>
              </w:rPr>
            </w:pPr>
          </w:p>
        </w:tc>
      </w:tr>
      <w:tr w:rsidR="00584A43" w:rsidRPr="00D847D4" w14:paraId="249E9FC5" w14:textId="77777777" w:rsidTr="003E44FA">
        <w:tc>
          <w:tcPr>
            <w:tcW w:w="2694" w:type="dxa"/>
            <w:vMerge w:val="restart"/>
            <w:tcBorders>
              <w:top w:val="single" w:sz="4" w:space="0" w:color="00DFED" w:themeColor="accent1"/>
            </w:tcBorders>
            <w:vAlign w:val="center"/>
          </w:tcPr>
          <w:p w14:paraId="3103AAA4" w14:textId="2A1B3C68" w:rsidR="00584A43" w:rsidRPr="00F63539" w:rsidRDefault="00584A43" w:rsidP="00F63539">
            <w:pPr>
              <w:rPr>
                <w:rFonts w:cstheme="minorHAnsi"/>
              </w:rPr>
            </w:pPr>
            <w:r w:rsidRPr="00F63539">
              <w:rPr>
                <w:rFonts w:cstheme="minorHAnsi"/>
              </w:rPr>
              <w:t>D4. Review and improve procurement processes around accessibility</w:t>
            </w:r>
          </w:p>
          <w:p w14:paraId="18C7D06C" w14:textId="77777777" w:rsidR="00584A43" w:rsidRPr="00F63539" w:rsidRDefault="00584A43" w:rsidP="00F63539">
            <w:pPr>
              <w:rPr>
                <w:rFonts w:cstheme="minorHAnsi"/>
              </w:rPr>
            </w:pPr>
          </w:p>
        </w:tc>
        <w:tc>
          <w:tcPr>
            <w:tcW w:w="4861" w:type="dxa"/>
            <w:tcBorders>
              <w:top w:val="single" w:sz="4" w:space="0" w:color="00DFED" w:themeColor="accent1"/>
              <w:bottom w:val="single" w:sz="4" w:space="0" w:color="00DFED" w:themeColor="accent1"/>
            </w:tcBorders>
            <w:vAlign w:val="center"/>
          </w:tcPr>
          <w:p w14:paraId="44938A03" w14:textId="317EF6AE" w:rsidR="00584A43" w:rsidRPr="00F63539" w:rsidRDefault="00584A43" w:rsidP="00F63539">
            <w:pPr>
              <w:rPr>
                <w:rFonts w:cstheme="minorHAnsi"/>
                <w:bCs/>
              </w:rPr>
            </w:pPr>
            <w:r w:rsidRPr="00F63539">
              <w:rPr>
                <w:rFonts w:cstheme="minorHAnsi"/>
                <w:bCs/>
                <w:szCs w:val="20"/>
              </w:rPr>
              <w:lastRenderedPageBreak/>
              <w:t>Develop a formal written statement to confirm AGL’s commitment to procuring accessible products and services</w:t>
            </w:r>
            <w:r>
              <w:rPr>
                <w:rFonts w:cstheme="minorHAnsi"/>
                <w:bCs/>
                <w:szCs w:val="20"/>
              </w:rPr>
              <w:t>.</w:t>
            </w:r>
          </w:p>
        </w:tc>
        <w:tc>
          <w:tcPr>
            <w:tcW w:w="2481" w:type="dxa"/>
            <w:vMerge w:val="restart"/>
            <w:tcBorders>
              <w:top w:val="single" w:sz="4" w:space="0" w:color="00DFED" w:themeColor="accent1"/>
            </w:tcBorders>
            <w:vAlign w:val="center"/>
          </w:tcPr>
          <w:p w14:paraId="6B227991" w14:textId="08019EB1" w:rsidR="00584A43" w:rsidRPr="00F63539" w:rsidRDefault="00584A43" w:rsidP="00F63539">
            <w:pPr>
              <w:rPr>
                <w:rFonts w:cstheme="minorHAnsi"/>
                <w:bCs/>
              </w:rPr>
            </w:pPr>
            <w:r w:rsidRPr="00F63539">
              <w:rPr>
                <w:rFonts w:cstheme="minorBidi"/>
              </w:rPr>
              <w:t>GM – Procurement &amp; Property</w:t>
            </w:r>
          </w:p>
        </w:tc>
      </w:tr>
      <w:tr w:rsidR="00584A43" w:rsidRPr="00D847D4" w14:paraId="4D2AEBDA" w14:textId="77777777" w:rsidTr="003E44FA">
        <w:tc>
          <w:tcPr>
            <w:tcW w:w="2694" w:type="dxa"/>
            <w:vMerge/>
            <w:vAlign w:val="center"/>
          </w:tcPr>
          <w:p w14:paraId="5B3A9847" w14:textId="77777777" w:rsidR="00584A43" w:rsidRPr="00F63539" w:rsidRDefault="00584A43" w:rsidP="00F63539">
            <w:pPr>
              <w:rPr>
                <w:rFonts w:cstheme="minorHAnsi"/>
              </w:rPr>
            </w:pPr>
          </w:p>
        </w:tc>
        <w:tc>
          <w:tcPr>
            <w:tcW w:w="4861" w:type="dxa"/>
            <w:tcBorders>
              <w:top w:val="single" w:sz="4" w:space="0" w:color="00DFED" w:themeColor="accent1"/>
              <w:bottom w:val="single" w:sz="4" w:space="0" w:color="00DFED" w:themeColor="accent1"/>
            </w:tcBorders>
            <w:vAlign w:val="center"/>
          </w:tcPr>
          <w:p w14:paraId="71F0BC00" w14:textId="6ECA2C1A" w:rsidR="00584A43" w:rsidRPr="00F63539" w:rsidRDefault="00584A43" w:rsidP="00F63539">
            <w:pPr>
              <w:rPr>
                <w:rFonts w:cstheme="minorHAnsi"/>
                <w:bCs/>
                <w:szCs w:val="20"/>
              </w:rPr>
            </w:pPr>
            <w:r>
              <w:rPr>
                <w:rFonts w:cstheme="minorHAnsi"/>
                <w:bCs/>
                <w:szCs w:val="20"/>
              </w:rPr>
              <w:t xml:space="preserve">Develop processes to ensure that accessibility is a key consideration when selecting suppliers and partners. </w:t>
            </w:r>
          </w:p>
        </w:tc>
        <w:tc>
          <w:tcPr>
            <w:tcW w:w="2481" w:type="dxa"/>
            <w:vMerge/>
            <w:vAlign w:val="center"/>
          </w:tcPr>
          <w:p w14:paraId="3B692E88" w14:textId="77777777" w:rsidR="00584A43" w:rsidRPr="00F63539" w:rsidRDefault="00584A43" w:rsidP="00F63539">
            <w:pPr>
              <w:rPr>
                <w:rFonts w:cstheme="minorBidi"/>
              </w:rPr>
            </w:pPr>
          </w:p>
        </w:tc>
      </w:tr>
      <w:tr w:rsidR="00584A43" w:rsidRPr="00D847D4" w14:paraId="03A0A926" w14:textId="77777777" w:rsidTr="003E44FA">
        <w:tc>
          <w:tcPr>
            <w:tcW w:w="2694" w:type="dxa"/>
            <w:vMerge/>
            <w:vAlign w:val="center"/>
          </w:tcPr>
          <w:p w14:paraId="0FCDC1A8" w14:textId="77777777" w:rsidR="00584A43" w:rsidRPr="00F63539" w:rsidRDefault="00584A43" w:rsidP="00F63539">
            <w:pPr>
              <w:rPr>
                <w:rFonts w:cstheme="minorHAnsi"/>
              </w:rPr>
            </w:pPr>
          </w:p>
        </w:tc>
        <w:tc>
          <w:tcPr>
            <w:tcW w:w="4861" w:type="dxa"/>
            <w:tcBorders>
              <w:top w:val="single" w:sz="4" w:space="0" w:color="00DFED" w:themeColor="accent1"/>
              <w:bottom w:val="single" w:sz="4" w:space="0" w:color="00DFED" w:themeColor="accent1"/>
            </w:tcBorders>
            <w:vAlign w:val="center"/>
          </w:tcPr>
          <w:p w14:paraId="638B13FC" w14:textId="202CF35F" w:rsidR="00584A43" w:rsidRPr="00F63539" w:rsidRDefault="00584A43" w:rsidP="00F63539">
            <w:pPr>
              <w:rPr>
                <w:rFonts w:cstheme="minorHAnsi"/>
                <w:bCs/>
                <w:szCs w:val="20"/>
              </w:rPr>
            </w:pPr>
            <w:r>
              <w:rPr>
                <w:rFonts w:cstheme="minorHAnsi"/>
                <w:bCs/>
                <w:szCs w:val="20"/>
              </w:rPr>
              <w:t>Develop a process for seeking feedback about the accessibility of procured products and services at AGL.</w:t>
            </w:r>
          </w:p>
        </w:tc>
        <w:tc>
          <w:tcPr>
            <w:tcW w:w="2481" w:type="dxa"/>
            <w:vMerge/>
            <w:vAlign w:val="center"/>
          </w:tcPr>
          <w:p w14:paraId="698A8F19" w14:textId="77777777" w:rsidR="00584A43" w:rsidRPr="00F63539" w:rsidRDefault="00584A43" w:rsidP="00F63539">
            <w:pPr>
              <w:rPr>
                <w:rFonts w:cstheme="minorBidi"/>
              </w:rPr>
            </w:pPr>
          </w:p>
        </w:tc>
      </w:tr>
      <w:tr w:rsidR="00584A43" w:rsidRPr="00D847D4" w14:paraId="53004685" w14:textId="77777777" w:rsidTr="003E44FA">
        <w:tc>
          <w:tcPr>
            <w:tcW w:w="2694" w:type="dxa"/>
            <w:vMerge/>
            <w:tcBorders>
              <w:bottom w:val="single" w:sz="4" w:space="0" w:color="00DFED" w:themeColor="accent1"/>
            </w:tcBorders>
            <w:vAlign w:val="center"/>
          </w:tcPr>
          <w:p w14:paraId="36B51798" w14:textId="77777777" w:rsidR="00584A43" w:rsidRPr="00F63539" w:rsidRDefault="00584A43" w:rsidP="00F63539">
            <w:pPr>
              <w:rPr>
                <w:rFonts w:cstheme="minorHAnsi"/>
              </w:rPr>
            </w:pPr>
          </w:p>
        </w:tc>
        <w:tc>
          <w:tcPr>
            <w:tcW w:w="4861" w:type="dxa"/>
            <w:tcBorders>
              <w:top w:val="single" w:sz="4" w:space="0" w:color="00DFED" w:themeColor="accent1"/>
              <w:bottom w:val="single" w:sz="4" w:space="0" w:color="00DFED" w:themeColor="accent1"/>
            </w:tcBorders>
            <w:vAlign w:val="center"/>
          </w:tcPr>
          <w:p w14:paraId="5C56F1DE" w14:textId="19E5D902" w:rsidR="00584A43" w:rsidRDefault="00584A43" w:rsidP="00F63539">
            <w:pPr>
              <w:rPr>
                <w:rFonts w:cstheme="minorHAnsi"/>
                <w:bCs/>
                <w:szCs w:val="20"/>
              </w:rPr>
            </w:pPr>
            <w:r>
              <w:rPr>
                <w:rFonts w:cstheme="minorHAnsi"/>
                <w:bCs/>
                <w:szCs w:val="20"/>
              </w:rPr>
              <w:t>Develop an annual L&amp;D program to upskill the Procurement team about the impacts of accessibility outcomes within the AGL Supply Chain</w:t>
            </w:r>
          </w:p>
        </w:tc>
        <w:tc>
          <w:tcPr>
            <w:tcW w:w="2481" w:type="dxa"/>
            <w:vMerge/>
            <w:tcBorders>
              <w:bottom w:val="single" w:sz="4" w:space="0" w:color="00DFED" w:themeColor="accent1"/>
            </w:tcBorders>
            <w:vAlign w:val="center"/>
          </w:tcPr>
          <w:p w14:paraId="0E89AEB6" w14:textId="77777777" w:rsidR="00584A43" w:rsidRPr="00F63539" w:rsidRDefault="00584A43" w:rsidP="00F63539">
            <w:pPr>
              <w:rPr>
                <w:rFonts w:cstheme="minorBidi"/>
              </w:rPr>
            </w:pPr>
          </w:p>
        </w:tc>
      </w:tr>
      <w:tr w:rsidR="006C6E0A" w:rsidRPr="00D847D4" w14:paraId="58A86CEE" w14:textId="77777777" w:rsidTr="1AF9B23C">
        <w:tc>
          <w:tcPr>
            <w:tcW w:w="2694" w:type="dxa"/>
            <w:tcBorders>
              <w:top w:val="single" w:sz="4" w:space="0" w:color="00DFED" w:themeColor="accent1"/>
              <w:bottom w:val="single" w:sz="4" w:space="0" w:color="00DFED" w:themeColor="accent1"/>
            </w:tcBorders>
            <w:vAlign w:val="center"/>
          </w:tcPr>
          <w:p w14:paraId="5EEEB5F3" w14:textId="182E9C24" w:rsidR="006C6E0A" w:rsidRPr="00BE406C" w:rsidRDefault="008D3115" w:rsidP="00B22C2C">
            <w:pPr>
              <w:rPr>
                <w:rFonts w:cstheme="minorHAnsi"/>
              </w:rPr>
            </w:pPr>
            <w:r>
              <w:rPr>
                <w:rFonts w:cstheme="minorHAnsi"/>
              </w:rPr>
              <w:t>D</w:t>
            </w:r>
            <w:r w:rsidR="00F63539">
              <w:rPr>
                <w:rFonts w:cstheme="minorHAnsi"/>
              </w:rPr>
              <w:t>5</w:t>
            </w:r>
            <w:r w:rsidR="006C6E0A" w:rsidRPr="00BE406C">
              <w:rPr>
                <w:rFonts w:cstheme="minorHAnsi"/>
              </w:rPr>
              <w:t xml:space="preserve">. Support companies who employ people with disabilities </w:t>
            </w:r>
          </w:p>
        </w:tc>
        <w:tc>
          <w:tcPr>
            <w:tcW w:w="4861" w:type="dxa"/>
            <w:tcBorders>
              <w:top w:val="single" w:sz="4" w:space="0" w:color="00DFED" w:themeColor="accent1"/>
              <w:bottom w:val="single" w:sz="4" w:space="0" w:color="00DFED" w:themeColor="accent1"/>
            </w:tcBorders>
            <w:vAlign w:val="center"/>
          </w:tcPr>
          <w:p w14:paraId="06C70C50" w14:textId="338AE777" w:rsidR="006C6E0A" w:rsidRPr="00BE406C" w:rsidRDefault="006C6E0A" w:rsidP="00B22C2C">
            <w:pPr>
              <w:rPr>
                <w:rFonts w:cstheme="minorHAnsi"/>
                <w:bCs/>
              </w:rPr>
            </w:pPr>
            <w:r w:rsidRPr="00BE406C">
              <w:rPr>
                <w:rFonts w:cstheme="minorHAnsi"/>
                <w:bCs/>
              </w:rPr>
              <w:t>Ide</w:t>
            </w:r>
            <w:r w:rsidR="00262103" w:rsidRPr="00BE406C">
              <w:rPr>
                <w:rFonts w:cstheme="minorHAnsi"/>
                <w:bCs/>
              </w:rPr>
              <w:t xml:space="preserve">ntify companies that employ people with disability to engage for tenders and quotes for work we externally source </w:t>
            </w:r>
            <w:r w:rsidR="003904C7">
              <w:rPr>
                <w:rFonts w:cstheme="minorHAnsi"/>
                <w:bCs/>
              </w:rPr>
              <w:t xml:space="preserve">and engage such companies </w:t>
            </w:r>
            <w:r w:rsidR="00262103" w:rsidRPr="00BE406C">
              <w:rPr>
                <w:rFonts w:cstheme="minorHAnsi"/>
                <w:bCs/>
              </w:rPr>
              <w:t>where they are the preferred vendor.</w:t>
            </w:r>
          </w:p>
        </w:tc>
        <w:tc>
          <w:tcPr>
            <w:tcW w:w="2481" w:type="dxa"/>
            <w:tcBorders>
              <w:top w:val="single" w:sz="4" w:space="0" w:color="00DFED" w:themeColor="accent1"/>
              <w:bottom w:val="single" w:sz="4" w:space="0" w:color="00DFED" w:themeColor="accent1"/>
            </w:tcBorders>
            <w:vAlign w:val="center"/>
          </w:tcPr>
          <w:p w14:paraId="1D301528" w14:textId="38525DD0" w:rsidR="006C6E0A" w:rsidRPr="00BE406C" w:rsidRDefault="00262103" w:rsidP="00B22C2C">
            <w:pPr>
              <w:rPr>
                <w:rFonts w:cstheme="minorHAnsi"/>
                <w:bCs/>
              </w:rPr>
            </w:pPr>
            <w:r w:rsidRPr="00BE406C">
              <w:rPr>
                <w:rFonts w:cstheme="minorHAnsi"/>
                <w:bCs/>
              </w:rPr>
              <w:t>AGL Contract Managers</w:t>
            </w:r>
          </w:p>
        </w:tc>
      </w:tr>
    </w:tbl>
    <w:p w14:paraId="68E7DB57" w14:textId="577BB385" w:rsidR="00A5401A" w:rsidRDefault="00854E88" w:rsidP="00F73F0F">
      <w:pPr>
        <w:pStyle w:val="SectionHeading"/>
        <w:numPr>
          <w:ilvl w:val="0"/>
          <w:numId w:val="0"/>
        </w:numPr>
        <w:ind w:left="851" w:hanging="851"/>
      </w:pPr>
      <w:bookmarkStart w:id="14" w:name="_Toc232088818"/>
      <w:r>
        <w:lastRenderedPageBreak/>
        <w:t>Governance</w:t>
      </w:r>
      <w:bookmarkEnd w:id="14"/>
    </w:p>
    <w:p w14:paraId="6E925779" w14:textId="5C496515" w:rsidR="002F6AE0" w:rsidRDefault="004767DA" w:rsidP="004767DA">
      <w:pPr>
        <w:rPr>
          <w:lang w:eastAsia="en-US"/>
        </w:rPr>
      </w:pPr>
      <w:r>
        <w:rPr>
          <w:lang w:eastAsia="en-US"/>
        </w:rPr>
        <w:t>The Committee has overall responsibility for the delivery of AGL’s Accessibility Action Plan. The Committee is supported by the Executive Sponsor of AGL Ability</w:t>
      </w:r>
      <w:r w:rsidR="008A7F47">
        <w:rPr>
          <w:lang w:eastAsia="en-US"/>
        </w:rPr>
        <w:t>,</w:t>
      </w:r>
      <w:r>
        <w:rPr>
          <w:lang w:eastAsia="en-US"/>
        </w:rPr>
        <w:t xml:space="preserve"> and a number of </w:t>
      </w:r>
      <w:r w:rsidR="00B978CF">
        <w:rPr>
          <w:lang w:eastAsia="en-US"/>
        </w:rPr>
        <w:t xml:space="preserve">other </w:t>
      </w:r>
      <w:r>
        <w:rPr>
          <w:lang w:eastAsia="en-US"/>
        </w:rPr>
        <w:t xml:space="preserve">people and teams as </w:t>
      </w:r>
      <w:r w:rsidR="00645D0C">
        <w:rPr>
          <w:lang w:eastAsia="en-US"/>
        </w:rPr>
        <w:t>shown</w:t>
      </w:r>
      <w:r>
        <w:rPr>
          <w:lang w:eastAsia="en-US"/>
        </w:rPr>
        <w:t xml:space="preserve"> in the diagram below.</w:t>
      </w:r>
    </w:p>
    <w:p w14:paraId="6A1EBFFA" w14:textId="03C7101F" w:rsidR="00B61289" w:rsidRDefault="00B61289" w:rsidP="002F6AE0">
      <w:pPr>
        <w:rPr>
          <w:lang w:eastAsia="en-US"/>
        </w:rPr>
      </w:pPr>
      <w:r w:rsidRPr="00B61289">
        <w:rPr>
          <w:noProof/>
          <w:lang w:eastAsia="en-US"/>
        </w:rPr>
        <w:drawing>
          <wp:inline distT="0" distB="0" distL="0" distR="0" wp14:anchorId="2E70C556" wp14:editId="227F3C65">
            <wp:extent cx="5971032" cy="2999232"/>
            <wp:effectExtent l="0" t="0" r="0" b="10795"/>
            <wp:docPr id="63" name="Diagram 63" descr="A diagram of the 5 critical pillars that help embed Disability Action Plan FY23-24, Executive Sponsor, AGL Ability, Diversity and Inclusion Team, Disability and Inclusion Council, AGL Disability Inclusion Leaders and AGL Ability Committee">
              <a:extLst xmlns:a="http://schemas.openxmlformats.org/drawingml/2006/main">
                <a:ext uri="{FF2B5EF4-FFF2-40B4-BE49-F238E27FC236}">
                  <a16:creationId xmlns:a16="http://schemas.microsoft.com/office/drawing/2014/main" id="{3FEDEE05-4AFB-4339-97FB-3814B3C2C3D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5E2F5051" w14:textId="77777777" w:rsidR="004767DA" w:rsidRDefault="004767DA" w:rsidP="001A11AE">
      <w:pPr>
        <w:rPr>
          <w:lang w:eastAsia="en-US"/>
        </w:rPr>
      </w:pPr>
    </w:p>
    <w:p w14:paraId="5F13A84B" w14:textId="5A19B117" w:rsidR="00F90E95" w:rsidRDefault="004767DA" w:rsidP="001A11AE">
      <w:pPr>
        <w:rPr>
          <w:lang w:eastAsia="en-US"/>
        </w:rPr>
      </w:pPr>
      <w:r>
        <w:rPr>
          <w:lang w:eastAsia="en-US"/>
        </w:rPr>
        <w:t xml:space="preserve">AGL’s Accessibility Action Plan was developed by the Committee in conjunction with the Diversity and Inclusion team and key stakeholders </w:t>
      </w:r>
      <w:r w:rsidRPr="004C403B">
        <w:rPr>
          <w:lang w:eastAsia="en-US"/>
        </w:rPr>
        <w:t>within AGL.</w:t>
      </w:r>
      <w:r w:rsidR="0021416A" w:rsidRPr="004C403B">
        <w:rPr>
          <w:lang w:eastAsia="en-US"/>
        </w:rPr>
        <w:t xml:space="preserve"> </w:t>
      </w:r>
      <w:r w:rsidR="008829E2" w:rsidRPr="004C403B">
        <w:rPr>
          <w:rStyle w:val="normaltextrun"/>
          <w:rFonts w:cs="Arial"/>
          <w:szCs w:val="20"/>
          <w:shd w:val="clear" w:color="auto" w:fill="FFFFFF"/>
        </w:rPr>
        <w:t>Th</w:t>
      </w:r>
      <w:r w:rsidR="004C403B">
        <w:rPr>
          <w:rStyle w:val="normaltextrun"/>
          <w:rFonts w:cs="Arial"/>
          <w:szCs w:val="20"/>
          <w:shd w:val="clear" w:color="auto" w:fill="FFFFFF"/>
        </w:rPr>
        <w:t>is plan</w:t>
      </w:r>
      <w:r w:rsidR="008829E2" w:rsidRPr="004C403B">
        <w:rPr>
          <w:rStyle w:val="normaltextrun"/>
          <w:rFonts w:cs="Arial"/>
          <w:szCs w:val="20"/>
          <w:shd w:val="clear" w:color="auto" w:fill="FFFFFF"/>
        </w:rPr>
        <w:t xml:space="preserve"> has been endorsed by the Executive Sponsor of AGL Ability and the members of the E</w:t>
      </w:r>
      <w:r w:rsidR="000D73E2" w:rsidRPr="004C403B">
        <w:rPr>
          <w:rStyle w:val="normaltextrun"/>
          <w:rFonts w:cs="Arial"/>
          <w:szCs w:val="20"/>
          <w:shd w:val="clear" w:color="auto" w:fill="FFFFFF"/>
        </w:rPr>
        <w:t>xecutive Team</w:t>
      </w:r>
      <w:r w:rsidR="008829E2" w:rsidRPr="004C403B">
        <w:rPr>
          <w:rStyle w:val="normaltextrun"/>
          <w:rFonts w:cs="Arial"/>
          <w:szCs w:val="20"/>
          <w:shd w:val="clear" w:color="auto" w:fill="FFFFFF"/>
        </w:rPr>
        <w:t xml:space="preserve"> who </w:t>
      </w:r>
      <w:r w:rsidR="00E20B9A">
        <w:rPr>
          <w:rStyle w:val="normaltextrun"/>
          <w:rFonts w:cs="Arial"/>
          <w:szCs w:val="20"/>
          <w:shd w:val="clear" w:color="auto" w:fill="FFFFFF"/>
        </w:rPr>
        <w:t>have responsibility</w:t>
      </w:r>
      <w:r w:rsidR="008829E2" w:rsidRPr="004C403B">
        <w:rPr>
          <w:rStyle w:val="normaltextrun"/>
          <w:rFonts w:cs="Arial"/>
          <w:szCs w:val="20"/>
          <w:shd w:val="clear" w:color="auto" w:fill="FFFFFF"/>
        </w:rPr>
        <w:t xml:space="preserve"> for particular action items. </w:t>
      </w:r>
      <w:r w:rsidR="004D58DB">
        <w:rPr>
          <w:rStyle w:val="normaltextrun"/>
          <w:rFonts w:cs="Arial"/>
          <w:szCs w:val="20"/>
          <w:shd w:val="clear" w:color="auto" w:fill="FFFFFF"/>
        </w:rPr>
        <w:t xml:space="preserve">The plan </w:t>
      </w:r>
      <w:r w:rsidR="008829E2" w:rsidRPr="004C403B">
        <w:rPr>
          <w:rStyle w:val="normaltextrun"/>
          <w:rFonts w:cs="Arial"/>
          <w:szCs w:val="20"/>
          <w:shd w:val="clear" w:color="auto" w:fill="FFFFFF"/>
        </w:rPr>
        <w:t>also forms part of AGL’s overall D&amp;I Strategy which is endorsed by the AGL Board</w:t>
      </w:r>
      <w:r w:rsidR="004D58DB">
        <w:rPr>
          <w:rStyle w:val="normaltextrun"/>
          <w:rFonts w:cs="Arial"/>
          <w:szCs w:val="20"/>
          <w:shd w:val="clear" w:color="auto" w:fill="FFFFFF"/>
        </w:rPr>
        <w:t>.</w:t>
      </w:r>
      <w:r w:rsidR="008829E2" w:rsidRPr="004C403B" w:rsidDel="008829E2">
        <w:rPr>
          <w:highlight w:val="green"/>
          <w:lang w:eastAsia="en-US"/>
        </w:rPr>
        <w:t xml:space="preserve"> </w:t>
      </w:r>
    </w:p>
    <w:p w14:paraId="3C41C09B" w14:textId="2D458D11" w:rsidR="004767DA" w:rsidRDefault="004767DA" w:rsidP="001A11AE">
      <w:pPr>
        <w:rPr>
          <w:lang w:eastAsia="en-US"/>
        </w:rPr>
      </w:pPr>
      <w:r>
        <w:rPr>
          <w:lang w:eastAsia="en-US"/>
        </w:rPr>
        <w:t xml:space="preserve">The Committee reviews progress against each action item </w:t>
      </w:r>
      <w:r w:rsidR="00F90E95">
        <w:rPr>
          <w:lang w:eastAsia="en-US"/>
        </w:rPr>
        <w:t xml:space="preserve">in the </w:t>
      </w:r>
      <w:r w:rsidR="004C403B">
        <w:rPr>
          <w:lang w:eastAsia="en-US"/>
        </w:rPr>
        <w:t>Accessibility Action Plan</w:t>
      </w:r>
      <w:r w:rsidR="00F90E95">
        <w:rPr>
          <w:lang w:eastAsia="en-US"/>
        </w:rPr>
        <w:t xml:space="preserve"> </w:t>
      </w:r>
      <w:r>
        <w:rPr>
          <w:lang w:eastAsia="en-US"/>
        </w:rPr>
        <w:t xml:space="preserve">on a </w:t>
      </w:r>
      <w:r w:rsidR="00D042CE">
        <w:rPr>
          <w:lang w:eastAsia="en-US"/>
        </w:rPr>
        <w:t>quarterly</w:t>
      </w:r>
      <w:r>
        <w:rPr>
          <w:lang w:eastAsia="en-US"/>
        </w:rPr>
        <w:t xml:space="preserve"> basis to ensure that items are being progressed </w:t>
      </w:r>
      <w:r w:rsidR="00182D45">
        <w:rPr>
          <w:lang w:eastAsia="en-US"/>
        </w:rPr>
        <w:t>and are on track for achievement during FY2</w:t>
      </w:r>
      <w:r w:rsidR="000D5B38">
        <w:rPr>
          <w:lang w:eastAsia="en-US"/>
        </w:rPr>
        <w:t>7</w:t>
      </w:r>
      <w:r w:rsidR="00182D45">
        <w:rPr>
          <w:lang w:eastAsia="en-US"/>
        </w:rPr>
        <w:t>-2</w:t>
      </w:r>
      <w:r w:rsidR="000D5B38">
        <w:rPr>
          <w:lang w:eastAsia="en-US"/>
        </w:rPr>
        <w:t>8</w:t>
      </w:r>
      <w:r w:rsidR="00182D45">
        <w:rPr>
          <w:lang w:eastAsia="en-US"/>
        </w:rPr>
        <w:t xml:space="preserve">. </w:t>
      </w:r>
      <w:r w:rsidR="0021416A">
        <w:rPr>
          <w:lang w:eastAsia="en-US"/>
        </w:rPr>
        <w:t xml:space="preserve"> </w:t>
      </w:r>
      <w:r w:rsidR="00182D45">
        <w:rPr>
          <w:lang w:eastAsia="en-US"/>
        </w:rPr>
        <w:t>An update on progress is also provided to the Executive Sponsor of AGL Ability and the Inclusion Council on a periodic basis.</w:t>
      </w:r>
    </w:p>
    <w:p w14:paraId="72AF129C" w14:textId="2439E9D9" w:rsidR="00182D45" w:rsidRDefault="00182D45" w:rsidP="001A11AE">
      <w:pPr>
        <w:rPr>
          <w:lang w:eastAsia="en-US"/>
        </w:rPr>
      </w:pPr>
      <w:r>
        <w:rPr>
          <w:lang w:eastAsia="en-US"/>
        </w:rPr>
        <w:t xml:space="preserve">We will benchmark </w:t>
      </w:r>
      <w:r w:rsidR="00E95937">
        <w:rPr>
          <w:lang w:eastAsia="en-US"/>
        </w:rPr>
        <w:t>our disability access and inclusion maturity</w:t>
      </w:r>
      <w:r>
        <w:rPr>
          <w:lang w:eastAsia="en-US"/>
        </w:rPr>
        <w:t xml:space="preserve"> every two years using ADN’s Access and Inclusion Index.</w:t>
      </w:r>
    </w:p>
    <w:p w14:paraId="05650F32" w14:textId="77777777" w:rsidR="00182D45" w:rsidRDefault="00182D45">
      <w:pPr>
        <w:spacing w:before="0"/>
        <w:rPr>
          <w:lang w:eastAsia="en-US"/>
        </w:rPr>
      </w:pPr>
      <w:r>
        <w:rPr>
          <w:lang w:eastAsia="en-US"/>
        </w:rPr>
        <w:br w:type="page"/>
      </w:r>
    </w:p>
    <w:p w14:paraId="11E95BE6" w14:textId="75CE461F" w:rsidR="00854E88" w:rsidRDefault="00AF6FBD" w:rsidP="00395C5C">
      <w:bookmarkStart w:id="15" w:name="_Toc232088819"/>
      <w:r w:rsidRPr="00395C5C">
        <w:rPr>
          <w:rStyle w:val="SectionHeadingChar"/>
          <w:rFonts w:eastAsiaTheme="minorEastAsia"/>
        </w:rPr>
        <w:lastRenderedPageBreak/>
        <w:t>F</w:t>
      </w:r>
      <w:r w:rsidR="00854E88" w:rsidRPr="00395C5C">
        <w:rPr>
          <w:rStyle w:val="SectionHeadingChar"/>
          <w:rFonts w:eastAsiaTheme="minorEastAsia"/>
        </w:rPr>
        <w:t>eedback</w:t>
      </w:r>
      <w:bookmarkEnd w:id="15"/>
    </w:p>
    <w:p w14:paraId="054D5892" w14:textId="5A344BB1" w:rsidR="00C97130" w:rsidRDefault="00DC7615" w:rsidP="005C4E7B">
      <w:pPr>
        <w:pStyle w:val="TitleHeading"/>
      </w:pPr>
      <w:r>
        <w:t>Contact Us</w:t>
      </w:r>
    </w:p>
    <w:p w14:paraId="10A4E5C3" w14:textId="32BD5789" w:rsidR="003D52CD" w:rsidRDefault="003D52CD" w:rsidP="003D52CD">
      <w:pPr>
        <w:rPr>
          <w:lang w:eastAsia="en-US"/>
        </w:rPr>
      </w:pPr>
      <w:r>
        <w:rPr>
          <w:lang w:eastAsia="en-US"/>
        </w:rPr>
        <w:t xml:space="preserve">We value input from our </w:t>
      </w:r>
      <w:r w:rsidR="000418F6">
        <w:rPr>
          <w:lang w:eastAsia="en-US"/>
        </w:rPr>
        <w:t>people, customers</w:t>
      </w:r>
      <w:r w:rsidR="00AF6FBD">
        <w:rPr>
          <w:lang w:eastAsia="en-US"/>
        </w:rPr>
        <w:t>, shareholders</w:t>
      </w:r>
      <w:r w:rsidR="000418F6">
        <w:rPr>
          <w:lang w:eastAsia="en-US"/>
        </w:rPr>
        <w:t xml:space="preserve"> and communities and welcome </w:t>
      </w:r>
      <w:r>
        <w:rPr>
          <w:lang w:eastAsia="en-US"/>
        </w:rPr>
        <w:t xml:space="preserve">any </w:t>
      </w:r>
      <w:r w:rsidR="00701058" w:rsidRPr="00B06E6E">
        <w:rPr>
          <w:lang w:eastAsia="en-US"/>
        </w:rPr>
        <w:t xml:space="preserve">feedback </w:t>
      </w:r>
      <w:r w:rsidR="005A643A">
        <w:rPr>
          <w:lang w:eastAsia="en-US"/>
        </w:rPr>
        <w:t xml:space="preserve">and suggestions </w:t>
      </w:r>
      <w:r w:rsidR="00701058" w:rsidRPr="00B06E6E">
        <w:rPr>
          <w:lang w:eastAsia="en-US"/>
        </w:rPr>
        <w:t>on the accessibility of our products and services</w:t>
      </w:r>
      <w:r w:rsidR="00701058">
        <w:rPr>
          <w:lang w:eastAsia="en-US"/>
        </w:rPr>
        <w:t xml:space="preserve"> and our</w:t>
      </w:r>
      <w:r w:rsidR="000418F6">
        <w:rPr>
          <w:lang w:eastAsia="en-US"/>
        </w:rPr>
        <w:t xml:space="preserve"> </w:t>
      </w:r>
      <w:r w:rsidR="00BE406C">
        <w:rPr>
          <w:lang w:eastAsia="en-US"/>
        </w:rPr>
        <w:t>FY2</w:t>
      </w:r>
      <w:r w:rsidR="005E6044">
        <w:rPr>
          <w:lang w:eastAsia="en-US"/>
        </w:rPr>
        <w:t>7</w:t>
      </w:r>
      <w:r w:rsidR="00BE406C">
        <w:rPr>
          <w:lang w:eastAsia="en-US"/>
        </w:rPr>
        <w:t>-2</w:t>
      </w:r>
      <w:r w:rsidR="005E6044">
        <w:rPr>
          <w:lang w:eastAsia="en-US"/>
        </w:rPr>
        <w:t>8</w:t>
      </w:r>
      <w:r w:rsidR="00BE406C">
        <w:rPr>
          <w:lang w:eastAsia="en-US"/>
        </w:rPr>
        <w:t xml:space="preserve"> Accessibility Action Plan</w:t>
      </w:r>
      <w:r>
        <w:rPr>
          <w:lang w:eastAsia="en-US"/>
        </w:rPr>
        <w:t>.</w:t>
      </w:r>
      <w:r w:rsidR="0021416A">
        <w:rPr>
          <w:lang w:eastAsia="en-US"/>
        </w:rPr>
        <w:t xml:space="preserve"> </w:t>
      </w:r>
      <w:r w:rsidR="000418F6">
        <w:t xml:space="preserve">We </w:t>
      </w:r>
      <w:r w:rsidR="008374D5">
        <w:t xml:space="preserve">especially </w:t>
      </w:r>
      <w:r w:rsidR="000418F6">
        <w:t xml:space="preserve">welcome </w:t>
      </w:r>
      <w:r w:rsidR="005A643A">
        <w:rPr>
          <w:lang w:eastAsia="en-US"/>
        </w:rPr>
        <w:t xml:space="preserve">feedback </w:t>
      </w:r>
      <w:r w:rsidR="00BE406C">
        <w:rPr>
          <w:lang w:eastAsia="en-US"/>
        </w:rPr>
        <w:t>from those</w:t>
      </w:r>
      <w:r w:rsidR="000418F6" w:rsidRPr="00B06E6E">
        <w:rPr>
          <w:lang w:eastAsia="en-US"/>
        </w:rPr>
        <w:t xml:space="preserve"> </w:t>
      </w:r>
      <w:r w:rsidR="008374D5">
        <w:rPr>
          <w:lang w:eastAsia="en-US"/>
        </w:rPr>
        <w:t>with</w:t>
      </w:r>
      <w:r w:rsidR="004D2853" w:rsidRPr="00B06E6E">
        <w:rPr>
          <w:lang w:eastAsia="en-US"/>
        </w:rPr>
        <w:t xml:space="preserve"> </w:t>
      </w:r>
      <w:r w:rsidR="000418F6" w:rsidRPr="00B06E6E">
        <w:rPr>
          <w:lang w:eastAsia="en-US"/>
        </w:rPr>
        <w:t xml:space="preserve">lived experience </w:t>
      </w:r>
      <w:r w:rsidR="008374D5">
        <w:rPr>
          <w:lang w:eastAsia="en-US"/>
        </w:rPr>
        <w:t>of</w:t>
      </w:r>
      <w:r w:rsidR="000418F6" w:rsidRPr="00B06E6E">
        <w:rPr>
          <w:lang w:eastAsia="en-US"/>
        </w:rPr>
        <w:t xml:space="preserve"> disability.</w:t>
      </w:r>
    </w:p>
    <w:p w14:paraId="210F2A81" w14:textId="273A8F10" w:rsidR="003D52CD" w:rsidRDefault="003D52CD" w:rsidP="003D52CD">
      <w:pPr>
        <w:rPr>
          <w:lang w:eastAsia="en-US"/>
        </w:rPr>
      </w:pPr>
      <w:r w:rsidRPr="003B2988">
        <w:rPr>
          <w:b/>
          <w:bCs/>
          <w:lang w:eastAsia="en-US"/>
        </w:rPr>
        <w:t>Email</w:t>
      </w:r>
      <w:r>
        <w:rPr>
          <w:lang w:eastAsia="en-US"/>
        </w:rPr>
        <w:t xml:space="preserve">: </w:t>
      </w:r>
    </w:p>
    <w:p w14:paraId="754524CF" w14:textId="724185FB" w:rsidR="003B2988" w:rsidRDefault="003B2988" w:rsidP="003D52CD">
      <w:r w:rsidRPr="003B2988">
        <w:rPr>
          <w:b/>
          <w:bCs/>
        </w:rPr>
        <w:t>Online enquiries form</w:t>
      </w:r>
      <w:r>
        <w:t xml:space="preserve">: </w:t>
      </w:r>
      <w:hyperlink r:id="rId31" w:history="1">
        <w:r w:rsidRPr="0077764C">
          <w:rPr>
            <w:rStyle w:val="Hyperlink"/>
          </w:rPr>
          <w:t>agl.com.au/contact-us</w:t>
        </w:r>
      </w:hyperlink>
    </w:p>
    <w:p w14:paraId="30A4E612" w14:textId="2AF5E3BD" w:rsidR="003B2988" w:rsidRDefault="003B2988" w:rsidP="003D52CD">
      <w:r w:rsidRPr="003B2988">
        <w:rPr>
          <w:b/>
          <w:bCs/>
        </w:rPr>
        <w:t>Phone</w:t>
      </w:r>
      <w:r>
        <w:t>: 131 245 (available 24/7).</w:t>
      </w:r>
      <w:r w:rsidR="00E55FD1">
        <w:t xml:space="preserve"> </w:t>
      </w:r>
      <w:r w:rsidR="0021416A">
        <w:t xml:space="preserve"> </w:t>
      </w:r>
      <w:r>
        <w:t xml:space="preserve">If </w:t>
      </w:r>
      <w:r w:rsidR="00BE406C">
        <w:t>you are</w:t>
      </w:r>
      <w:r>
        <w:t xml:space="preserve"> deaf or hard of hearing, or have difficulty speaking, you can use the </w:t>
      </w:r>
      <w:r w:rsidRPr="003B2988">
        <w:rPr>
          <w:b/>
          <w:bCs/>
        </w:rPr>
        <w:t>National Relay Service</w:t>
      </w:r>
      <w:r>
        <w:t xml:space="preserve">. </w:t>
      </w:r>
    </w:p>
    <w:p w14:paraId="20539728" w14:textId="5582AFD8" w:rsidR="00527D8E" w:rsidRPr="00527D8E" w:rsidRDefault="00527D8E" w:rsidP="003D52CD">
      <w:pPr>
        <w:rPr>
          <w:b/>
          <w:bCs/>
        </w:rPr>
      </w:pPr>
      <w:r w:rsidRPr="00527D8E">
        <w:rPr>
          <w:b/>
          <w:bCs/>
        </w:rPr>
        <w:t>Write to us</w:t>
      </w:r>
      <w:r w:rsidRPr="00182D45">
        <w:t>:</w:t>
      </w:r>
    </w:p>
    <w:p w14:paraId="15C112B1" w14:textId="77065E97" w:rsidR="00527D8E" w:rsidRDefault="00527D8E" w:rsidP="00BE406C">
      <w:pPr>
        <w:spacing w:after="0" w:line="240" w:lineRule="auto"/>
      </w:pPr>
      <w:r>
        <w:t xml:space="preserve">AGL Customer </w:t>
      </w:r>
      <w:r w:rsidR="00FF70CB">
        <w:t>Advocate</w:t>
      </w:r>
    </w:p>
    <w:p w14:paraId="1F8F3CA3" w14:textId="77777777" w:rsidR="003F6D5A" w:rsidRDefault="00527D8E" w:rsidP="00BE406C">
      <w:pPr>
        <w:spacing w:after="0" w:line="240" w:lineRule="auto"/>
      </w:pPr>
      <w:r>
        <w:t xml:space="preserve">Locked Bag 14120 </w:t>
      </w:r>
    </w:p>
    <w:p w14:paraId="6342293C" w14:textId="6BFE8DB5" w:rsidR="00527D8E" w:rsidRDefault="00527D8E" w:rsidP="00BE406C">
      <w:pPr>
        <w:spacing w:after="0" w:line="240" w:lineRule="auto"/>
      </w:pPr>
      <w:r>
        <w:t>MCMC VIC 8001</w:t>
      </w:r>
    </w:p>
    <w:p w14:paraId="5DC68D4D" w14:textId="77777777" w:rsidR="00262CE9" w:rsidRDefault="003B2988" w:rsidP="003D52CD">
      <w:pPr>
        <w:rPr>
          <w:lang w:eastAsia="en-US"/>
        </w:rPr>
      </w:pPr>
      <w:r w:rsidRPr="003B2988">
        <w:rPr>
          <w:b/>
          <w:bCs/>
        </w:rPr>
        <w:t>Website</w:t>
      </w:r>
      <w:r>
        <w:t xml:space="preserve">: </w:t>
      </w:r>
      <w:hyperlink r:id="rId32" w:history="1">
        <w:r w:rsidR="00262CE9" w:rsidRPr="0077764C">
          <w:rPr>
            <w:rStyle w:val="Hyperlink"/>
            <w:lang w:eastAsia="en-US"/>
          </w:rPr>
          <w:t>agl.com.au</w:t>
        </w:r>
      </w:hyperlink>
    </w:p>
    <w:p w14:paraId="62EE54C9" w14:textId="50AF7D7C" w:rsidR="003D52CD" w:rsidRDefault="003D52CD" w:rsidP="005C4E7B">
      <w:pPr>
        <w:pStyle w:val="TitleHeading"/>
      </w:pPr>
      <w:r>
        <w:t>Alternative Access Formats</w:t>
      </w:r>
    </w:p>
    <w:p w14:paraId="2B588C15" w14:textId="46E03CE6" w:rsidR="003D52CD" w:rsidRDefault="003D52CD" w:rsidP="003D52CD">
      <w:pPr>
        <w:rPr>
          <w:lang w:eastAsia="en-US"/>
        </w:rPr>
      </w:pPr>
      <w:r>
        <w:rPr>
          <w:lang w:eastAsia="en-US"/>
        </w:rPr>
        <w:t xml:space="preserve">Our </w:t>
      </w:r>
      <w:r w:rsidR="00BE406C">
        <w:rPr>
          <w:lang w:eastAsia="en-US"/>
        </w:rPr>
        <w:t>FY2</w:t>
      </w:r>
      <w:r w:rsidR="005E6044">
        <w:rPr>
          <w:lang w:eastAsia="en-US"/>
        </w:rPr>
        <w:t>7</w:t>
      </w:r>
      <w:r w:rsidR="00BE406C">
        <w:rPr>
          <w:lang w:eastAsia="en-US"/>
        </w:rPr>
        <w:t>-2</w:t>
      </w:r>
      <w:r w:rsidR="005E6044">
        <w:rPr>
          <w:lang w:eastAsia="en-US"/>
        </w:rPr>
        <w:t>8</w:t>
      </w:r>
      <w:r w:rsidR="00BE406C">
        <w:rPr>
          <w:lang w:eastAsia="en-US"/>
        </w:rPr>
        <w:t xml:space="preserve"> Accessibility Action Plan</w:t>
      </w:r>
      <w:r w:rsidR="00FF55C4">
        <w:rPr>
          <w:lang w:eastAsia="en-US"/>
        </w:rPr>
        <w:t xml:space="preserve"> </w:t>
      </w:r>
      <w:r>
        <w:rPr>
          <w:lang w:eastAsia="en-US"/>
        </w:rPr>
        <w:t>is available</w:t>
      </w:r>
      <w:r w:rsidR="00FF55C4">
        <w:rPr>
          <w:lang w:eastAsia="en-US"/>
        </w:rPr>
        <w:t xml:space="preserve"> </w:t>
      </w:r>
      <w:r>
        <w:rPr>
          <w:lang w:eastAsia="en-US"/>
        </w:rPr>
        <w:t xml:space="preserve">in standard and Easy Read versions at </w:t>
      </w:r>
      <w:hyperlink r:id="rId33" w:history="1">
        <w:r w:rsidR="00FF55C4" w:rsidRPr="0077764C">
          <w:rPr>
            <w:rStyle w:val="Hyperlink"/>
            <w:lang w:eastAsia="en-US"/>
          </w:rPr>
          <w:t>agl.com.au</w:t>
        </w:r>
      </w:hyperlink>
      <w:r w:rsidR="00FF55C4">
        <w:rPr>
          <w:lang w:eastAsia="en-US"/>
        </w:rPr>
        <w:t>.</w:t>
      </w:r>
    </w:p>
    <w:p w14:paraId="11960D65" w14:textId="1FD7F190" w:rsidR="003D52CD" w:rsidRPr="003D52CD" w:rsidRDefault="003D52CD" w:rsidP="003D52CD">
      <w:pPr>
        <w:rPr>
          <w:lang w:eastAsia="en-US"/>
        </w:rPr>
      </w:pPr>
      <w:r>
        <w:rPr>
          <w:lang w:eastAsia="en-US"/>
        </w:rPr>
        <w:t xml:space="preserve">If you need an alternative format, </w:t>
      </w:r>
      <w:r w:rsidR="002D4213">
        <w:rPr>
          <w:lang w:eastAsia="en-US"/>
        </w:rPr>
        <w:t xml:space="preserve">please </w:t>
      </w:r>
      <w:r>
        <w:rPr>
          <w:lang w:eastAsia="en-US"/>
        </w:rPr>
        <w:t>email</w:t>
      </w:r>
      <w:r w:rsidR="00DC7615">
        <w:rPr>
          <w:lang w:eastAsia="en-US"/>
        </w:rPr>
        <w:t xml:space="preserve"> </w:t>
      </w:r>
      <w:hyperlink r:id="rId34" w:history="1">
        <w:r w:rsidR="00F15895" w:rsidRPr="0085144B">
          <w:rPr>
            <w:rStyle w:val="Hyperlink"/>
            <w:lang w:eastAsia="en-US"/>
          </w:rPr>
          <w:t>ability@agl.com.au</w:t>
        </w:r>
      </w:hyperlink>
      <w:r w:rsidR="00DC7615">
        <w:rPr>
          <w:lang w:eastAsia="en-US"/>
        </w:rPr>
        <w:t>.</w:t>
      </w:r>
      <w:r w:rsidR="00BF250C">
        <w:rPr>
          <w:lang w:eastAsia="en-US"/>
        </w:rPr>
        <w:t xml:space="preserve"> Or call </w:t>
      </w:r>
      <w:r w:rsidR="00B97AE6">
        <w:t>131 245.</w:t>
      </w:r>
    </w:p>
    <w:sectPr w:rsidR="003D52CD" w:rsidRPr="003D52CD" w:rsidSect="00C15843">
      <w:headerReference w:type="default" r:id="rId35"/>
      <w:pgSz w:w="11906" w:h="16838" w:code="9"/>
      <w:pgMar w:top="567" w:right="1134" w:bottom="567" w:left="1134" w:header="141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183D0" w14:textId="77777777" w:rsidR="00544E3D" w:rsidRPr="00D847D4" w:rsidRDefault="00544E3D" w:rsidP="001932E9">
      <w:pPr>
        <w:rPr>
          <w:rFonts w:cstheme="minorHAnsi"/>
        </w:rPr>
      </w:pPr>
      <w:r w:rsidRPr="00D847D4">
        <w:rPr>
          <w:rFonts w:cstheme="minorHAnsi"/>
        </w:rPr>
        <w:separator/>
      </w:r>
    </w:p>
  </w:endnote>
  <w:endnote w:type="continuationSeparator" w:id="0">
    <w:p w14:paraId="46D3827D" w14:textId="77777777" w:rsidR="00544E3D" w:rsidRPr="00D847D4" w:rsidRDefault="00544E3D" w:rsidP="001932E9">
      <w:pPr>
        <w:rPr>
          <w:rFonts w:cstheme="minorHAnsi"/>
        </w:rPr>
      </w:pPr>
      <w:r w:rsidRPr="00D847D4">
        <w:rPr>
          <w:rFonts w:cstheme="minorHAnsi"/>
        </w:rPr>
        <w:continuationSeparator/>
      </w:r>
    </w:p>
  </w:endnote>
  <w:endnote w:type="continuationNotice" w:id="1">
    <w:p w14:paraId="651D8E6A" w14:textId="77777777" w:rsidR="00544E3D" w:rsidRDefault="00544E3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2E8D9" w14:textId="77777777" w:rsidR="00B63394" w:rsidRPr="00D2372C" w:rsidRDefault="00AF3804" w:rsidP="00AF3804">
    <w:pPr>
      <w:pStyle w:val="FooterText"/>
      <w:rPr>
        <w:color w:val="000000" w:themeColor="text1"/>
      </w:rPr>
    </w:pPr>
    <w:r w:rsidRPr="00D2372C">
      <w:rPr>
        <w:color w:val="000000" w:themeColor="text1"/>
      </w:rPr>
      <w:t xml:space="preserve">AGL Confidential </w:t>
    </w:r>
    <w:r w:rsidRPr="00D2372C">
      <w:rPr>
        <w:color w:val="000000" w:themeColor="text1"/>
      </w:rPr>
      <w:ptab w:relativeTo="margin" w:alignment="right" w:leader="none"/>
    </w:r>
    <w:r w:rsidRPr="00D2372C">
      <w:rPr>
        <w:color w:val="000000" w:themeColor="text1"/>
      </w:rPr>
      <w:fldChar w:fldCharType="begin"/>
    </w:r>
    <w:r w:rsidRPr="00D2372C">
      <w:rPr>
        <w:color w:val="000000" w:themeColor="text1"/>
      </w:rPr>
      <w:instrText xml:space="preserve"> PAGE   \* MERGEFORMAT </w:instrText>
    </w:r>
    <w:r w:rsidRPr="00D2372C">
      <w:rPr>
        <w:color w:val="000000" w:themeColor="text1"/>
      </w:rPr>
      <w:fldChar w:fldCharType="separate"/>
    </w:r>
    <w:r w:rsidR="00254FC7" w:rsidRPr="00D2372C">
      <w:rPr>
        <w:noProof/>
        <w:color w:val="000000" w:themeColor="text1"/>
      </w:rPr>
      <w:t>7</w:t>
    </w:r>
    <w:r w:rsidRPr="00D2372C">
      <w:rPr>
        <w:color w:val="000000"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CEC80" w14:textId="1CB26A8D" w:rsidR="00A35799" w:rsidRPr="006679F2" w:rsidRDefault="00A35799">
    <w:pPr>
      <w:pStyle w:val="Footer"/>
      <w:rPr>
        <w:color w:val="FFFFFF" w:themeColor="background1"/>
      </w:rPr>
    </w:pPr>
    <w:r w:rsidRPr="006679F2">
      <w:rPr>
        <w:rFonts w:cstheme="minorHAnsi"/>
        <w:noProof/>
        <w:color w:val="FFFFFF" w:themeColor="background1"/>
      </w:rPr>
      <w:drawing>
        <wp:anchor distT="0" distB="0" distL="114300" distR="114300" simplePos="0" relativeHeight="251658241" behindDoc="1" locked="0" layoutInCell="1" allowOverlap="1" wp14:anchorId="42E5F786" wp14:editId="32944982">
          <wp:simplePos x="0" y="0"/>
          <wp:positionH relativeFrom="column">
            <wp:posOffset>5142120</wp:posOffset>
          </wp:positionH>
          <wp:positionV relativeFrom="paragraph">
            <wp:posOffset>-2416787</wp:posOffset>
          </wp:positionV>
          <wp:extent cx="2045269" cy="2845667"/>
          <wp:effectExtent l="0" t="0" r="0" b="0"/>
          <wp:wrapNone/>
          <wp:docPr id="2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V="1">
                    <a:off x="0" y="0"/>
                    <a:ext cx="2054457" cy="2858450"/>
                  </a:xfrm>
                  <a:prstGeom prst="rect">
                    <a:avLst/>
                  </a:prstGeom>
                </pic:spPr>
              </pic:pic>
            </a:graphicData>
          </a:graphic>
          <wp14:sizeRelH relativeFrom="margin">
            <wp14:pctWidth>0</wp14:pctWidth>
          </wp14:sizeRelH>
          <wp14:sizeRelV relativeFrom="margin">
            <wp14:pctHeight>0</wp14:pctHeight>
          </wp14:sizeRelV>
        </wp:anchor>
      </w:drawing>
    </w:r>
    <w:r w:rsidRPr="006679F2">
      <w:rPr>
        <w:rFonts w:cstheme="minorHAnsi"/>
        <w:noProof/>
        <w:color w:val="FFFFFF" w:themeColor="background1"/>
      </w:rPr>
      <w:drawing>
        <wp:anchor distT="0" distB="0" distL="114300" distR="114300" simplePos="0" relativeHeight="251658242" behindDoc="0" locked="0" layoutInCell="1" allowOverlap="1" wp14:anchorId="6EA4887D" wp14:editId="44296FE5">
          <wp:simplePos x="0" y="0"/>
          <wp:positionH relativeFrom="column">
            <wp:posOffset>5606520</wp:posOffset>
          </wp:positionH>
          <wp:positionV relativeFrom="paragraph">
            <wp:posOffset>-944880</wp:posOffset>
          </wp:positionV>
          <wp:extent cx="1200500" cy="1040993"/>
          <wp:effectExtent l="0" t="0" r="0" b="6985"/>
          <wp:wrapNone/>
          <wp:docPr id="2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00500" cy="104099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F55FF" w14:textId="77777777" w:rsidR="00544E3D" w:rsidRPr="00D847D4" w:rsidRDefault="00544E3D" w:rsidP="001932E9">
      <w:pPr>
        <w:rPr>
          <w:rFonts w:cstheme="minorHAnsi"/>
        </w:rPr>
      </w:pPr>
      <w:r w:rsidRPr="00D847D4">
        <w:rPr>
          <w:rFonts w:cstheme="minorHAnsi"/>
        </w:rPr>
        <w:separator/>
      </w:r>
    </w:p>
  </w:footnote>
  <w:footnote w:type="continuationSeparator" w:id="0">
    <w:p w14:paraId="34312DB8" w14:textId="77777777" w:rsidR="00544E3D" w:rsidRPr="00D847D4" w:rsidRDefault="00544E3D" w:rsidP="001932E9">
      <w:pPr>
        <w:rPr>
          <w:rFonts w:cstheme="minorHAnsi"/>
        </w:rPr>
      </w:pPr>
      <w:r w:rsidRPr="00D847D4">
        <w:rPr>
          <w:rFonts w:cstheme="minorHAnsi"/>
        </w:rPr>
        <w:continuationSeparator/>
      </w:r>
    </w:p>
  </w:footnote>
  <w:footnote w:type="continuationNotice" w:id="1">
    <w:p w14:paraId="5240F870" w14:textId="77777777" w:rsidR="00544E3D" w:rsidRDefault="00544E3D">
      <w:pPr>
        <w:spacing w:before="0" w:after="0" w:line="240" w:lineRule="auto"/>
      </w:pPr>
    </w:p>
  </w:footnote>
  <w:footnote w:id="2">
    <w:p w14:paraId="2455BF32" w14:textId="3EB08C03" w:rsidR="00A75F21" w:rsidRPr="00AB4A09" w:rsidRDefault="00A75F21" w:rsidP="00A75F21">
      <w:pPr>
        <w:pStyle w:val="FootnoteText"/>
        <w:rPr>
          <w:sz w:val="16"/>
          <w:szCs w:val="16"/>
        </w:rPr>
      </w:pPr>
      <w:r w:rsidRPr="004827BB">
        <w:rPr>
          <w:rStyle w:val="FootnoteReference"/>
          <w:sz w:val="16"/>
          <w:szCs w:val="16"/>
        </w:rPr>
        <w:footnoteRef/>
      </w:r>
      <w:r w:rsidRPr="004827BB">
        <w:rPr>
          <w:sz w:val="16"/>
          <w:szCs w:val="16"/>
        </w:rPr>
        <w:t xml:space="preserve">  </w:t>
      </w:r>
      <w:r w:rsidR="008536B9" w:rsidRPr="004827BB">
        <w:rPr>
          <w:sz w:val="16"/>
          <w:szCs w:val="16"/>
        </w:rPr>
        <w:t>Australian Bureau of Statistics (</w:t>
      </w:r>
      <w:r w:rsidR="008536B9" w:rsidRPr="00AB4A09">
        <w:rPr>
          <w:sz w:val="16"/>
          <w:szCs w:val="16"/>
        </w:rPr>
        <w:t>ABS) </w:t>
      </w:r>
      <w:hyperlink r:id="rId1" w:anchor="disability" w:history="1">
        <w:r w:rsidR="008536B9" w:rsidRPr="00AB4A09">
          <w:rPr>
            <w:rStyle w:val="Hyperlink"/>
            <w:sz w:val="16"/>
            <w:szCs w:val="16"/>
          </w:rPr>
          <w:t>Disability, Ageing and Carers, Australia</w:t>
        </w:r>
      </w:hyperlink>
      <w:r w:rsidR="008536B9" w:rsidRPr="00AB4A09">
        <w:rPr>
          <w:sz w:val="16"/>
          <w:szCs w:val="16"/>
        </w:rPr>
        <w:t xml:space="preserve">: Summary of Findings, 2022 | Australian Bureau of Statistics (abs.gov.au) accessed </w:t>
      </w:r>
      <w:r w:rsidR="000D33B7" w:rsidRPr="00AB4A09">
        <w:rPr>
          <w:sz w:val="16"/>
          <w:szCs w:val="16"/>
        </w:rPr>
        <w:t xml:space="preserve">23 April </w:t>
      </w:r>
      <w:r w:rsidR="00057E08" w:rsidRPr="00AB4A09">
        <w:rPr>
          <w:sz w:val="16"/>
          <w:szCs w:val="16"/>
        </w:rPr>
        <w:t>2026.</w:t>
      </w:r>
    </w:p>
  </w:footnote>
  <w:footnote w:id="3">
    <w:p w14:paraId="0894B683" w14:textId="0BF6CC98" w:rsidR="00A75F21" w:rsidRPr="00E51FAE" w:rsidRDefault="00A75F21" w:rsidP="00A75F21">
      <w:pPr>
        <w:pStyle w:val="FootnoteText"/>
        <w:rPr>
          <w:sz w:val="16"/>
          <w:szCs w:val="16"/>
        </w:rPr>
      </w:pPr>
      <w:r w:rsidRPr="00AB4A09">
        <w:rPr>
          <w:rStyle w:val="FootnoteReference"/>
          <w:sz w:val="16"/>
          <w:szCs w:val="16"/>
        </w:rPr>
        <w:footnoteRef/>
      </w:r>
      <w:r w:rsidRPr="00AB4A09">
        <w:rPr>
          <w:sz w:val="16"/>
          <w:szCs w:val="16"/>
        </w:rPr>
        <w:t xml:space="preserve"> </w:t>
      </w:r>
      <w:r w:rsidR="00877425" w:rsidRPr="00AB4A09">
        <w:rPr>
          <w:sz w:val="16"/>
          <w:szCs w:val="16"/>
        </w:rPr>
        <w:t>Australian Bureau of Statistics (ABS) </w:t>
      </w:r>
      <w:hyperlink r:id="rId2" w:anchor="disability" w:history="1">
        <w:r w:rsidR="00877425" w:rsidRPr="00AB4A09">
          <w:rPr>
            <w:rStyle w:val="Hyperlink"/>
            <w:sz w:val="16"/>
            <w:szCs w:val="16"/>
          </w:rPr>
          <w:t>Disability, Ageing and Carers, Australia</w:t>
        </w:r>
      </w:hyperlink>
      <w:r w:rsidR="00877425" w:rsidRPr="00AB4A09">
        <w:rPr>
          <w:sz w:val="16"/>
          <w:szCs w:val="16"/>
        </w:rPr>
        <w:t xml:space="preserve">: Summary of Findings, 2022 | Australian Bureau of Statistics (abs.gov.au) accessed </w:t>
      </w:r>
      <w:r w:rsidR="000D33B7" w:rsidRPr="00AB4A09">
        <w:rPr>
          <w:sz w:val="16"/>
          <w:szCs w:val="16"/>
        </w:rPr>
        <w:t>23 April</w:t>
      </w:r>
      <w:r w:rsidR="00057E08" w:rsidRPr="00AB4A09">
        <w:rPr>
          <w:sz w:val="16"/>
          <w:szCs w:val="16"/>
        </w:rPr>
        <w:t xml:space="preserve"> 2026.</w:t>
      </w:r>
    </w:p>
  </w:footnote>
  <w:footnote w:id="4">
    <w:p w14:paraId="747FFCDD" w14:textId="6D1491D5" w:rsidR="008F249C" w:rsidRDefault="008F249C">
      <w:pPr>
        <w:pStyle w:val="FootnoteText"/>
      </w:pPr>
      <w:r>
        <w:rPr>
          <w:rStyle w:val="FootnoteReference"/>
        </w:rPr>
        <w:footnoteRef/>
      </w:r>
      <w:r w:rsidRPr="00FF066B">
        <w:rPr>
          <w:sz w:val="16"/>
          <w:szCs w:val="16"/>
        </w:rPr>
        <w:t xml:space="preserve"> </w:t>
      </w:r>
      <w:hyperlink r:id="rId3" w:history="1">
        <w:r w:rsidRPr="00FF066B">
          <w:rPr>
            <w:rStyle w:val="Hyperlink"/>
            <w:sz w:val="16"/>
            <w:szCs w:val="16"/>
          </w:rPr>
          <w:t>Definition of disability | Australian Public Service Commission (apsc.gov.au)</w:t>
        </w:r>
      </w:hyperlink>
    </w:p>
  </w:footnote>
  <w:footnote w:id="5">
    <w:p w14:paraId="5E991E60" w14:textId="79056DB2" w:rsidR="00ED3B68" w:rsidRDefault="00ED3B68">
      <w:pPr>
        <w:pStyle w:val="FootnoteText"/>
      </w:pPr>
      <w:r>
        <w:rPr>
          <w:rStyle w:val="FootnoteReference"/>
        </w:rPr>
        <w:footnoteRef/>
      </w:r>
      <w:r>
        <w:t xml:space="preserve"> </w:t>
      </w:r>
      <w:r w:rsidRPr="000955D1">
        <w:rPr>
          <w:sz w:val="16"/>
          <w:szCs w:val="16"/>
        </w:rPr>
        <w:t xml:space="preserve">Witmore Enterprises is a </w:t>
      </w:r>
      <w:r w:rsidR="00F353D7" w:rsidRPr="000955D1">
        <w:rPr>
          <w:sz w:val="16"/>
          <w:szCs w:val="16"/>
        </w:rPr>
        <w:t xml:space="preserve">disability service provider located in </w:t>
      </w:r>
      <w:r w:rsidR="001D28F0" w:rsidRPr="000955D1">
        <w:rPr>
          <w:sz w:val="16"/>
          <w:szCs w:val="16"/>
        </w:rPr>
        <w:t>Singleton, NSW.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902E4" w14:textId="77777777" w:rsidR="00822541" w:rsidRPr="00D847D4" w:rsidRDefault="00535491" w:rsidP="00822541">
    <w:pPr>
      <w:rPr>
        <w:rFonts w:cstheme="minorHAnsi"/>
      </w:rPr>
    </w:pPr>
    <w:r w:rsidRPr="00D847D4">
      <w:rPr>
        <w:rFonts w:cstheme="minorHAnsi"/>
        <w:noProof/>
      </w:rPr>
      <w:drawing>
        <wp:anchor distT="0" distB="0" distL="114300" distR="114300" simplePos="0" relativeHeight="251658243" behindDoc="0" locked="0" layoutInCell="1" allowOverlap="1" wp14:anchorId="01653A37" wp14:editId="16BB1B54">
          <wp:simplePos x="0" y="0"/>
          <wp:positionH relativeFrom="column">
            <wp:posOffset>-34859</wp:posOffset>
          </wp:positionH>
          <wp:positionV relativeFrom="paragraph">
            <wp:posOffset>-535940</wp:posOffset>
          </wp:positionV>
          <wp:extent cx="798653" cy="763929"/>
          <wp:effectExtent l="0" t="0" r="1905" b="0"/>
          <wp:wrapNone/>
          <wp:docPr id="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8653" cy="763929"/>
                  </a:xfrm>
                  <a:prstGeom prst="rect">
                    <a:avLst/>
                  </a:prstGeom>
                  <a:noFill/>
                  <a:ln>
                    <a:noFill/>
                  </a:ln>
                  <a:extLst>
                    <a:ext uri="{FAA26D3D-D897-4be2-8F04-BA451C77F1D7}">
                      <ma14:placeholderFlag xmlns:adec="http://schemas.microsoft.com/office/drawing/2017/decorativ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D468B" w14:textId="61980477" w:rsidR="00215340" w:rsidRPr="00D847D4" w:rsidRDefault="009F1D75" w:rsidP="001932E9">
    <w:pPr>
      <w:rPr>
        <w:rFonts w:cstheme="minorHAnsi"/>
      </w:rPr>
    </w:pPr>
    <w:r>
      <w:rPr>
        <w:rFonts w:cstheme="minorHAnsi"/>
        <w:noProof/>
      </w:rPr>
      <w:drawing>
        <wp:anchor distT="0" distB="0" distL="114300" distR="114300" simplePos="0" relativeHeight="251658240" behindDoc="1" locked="0" layoutInCell="1" allowOverlap="1" wp14:anchorId="1FF028FE" wp14:editId="6660F99A">
          <wp:simplePos x="0" y="0"/>
          <wp:positionH relativeFrom="column">
            <wp:posOffset>-360045</wp:posOffset>
          </wp:positionH>
          <wp:positionV relativeFrom="paragraph">
            <wp:posOffset>-450215</wp:posOffset>
          </wp:positionV>
          <wp:extent cx="7545614" cy="11318781"/>
          <wp:effectExtent l="0" t="0" r="0" b="0"/>
          <wp:wrapNone/>
          <wp:docPr id="2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5614" cy="1131878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6957B" w14:textId="77777777" w:rsidR="00822541" w:rsidRPr="00D847D4" w:rsidRDefault="00822541" w:rsidP="00AF3804">
    <w:pPr>
      <w:rPr>
        <w:rFonts w:cstheme="minorHAnsi"/>
      </w:rPr>
    </w:pPr>
    <w:r w:rsidRPr="00D847D4">
      <w:rPr>
        <w:rFonts w:cstheme="minorHAnsi"/>
        <w:noProof/>
      </w:rPr>
      <w:drawing>
        <wp:anchor distT="0" distB="0" distL="114300" distR="114300" simplePos="0" relativeHeight="251658244" behindDoc="1" locked="0" layoutInCell="1" allowOverlap="1" wp14:anchorId="76AE81B3" wp14:editId="3EB08BA3">
          <wp:simplePos x="0" y="0"/>
          <wp:positionH relativeFrom="column">
            <wp:posOffset>5757545</wp:posOffset>
          </wp:positionH>
          <wp:positionV relativeFrom="paragraph">
            <wp:posOffset>-347121</wp:posOffset>
          </wp:positionV>
          <wp:extent cx="532434" cy="509284"/>
          <wp:effectExtent l="0" t="0" r="1270" b="5080"/>
          <wp:wrapNone/>
          <wp:docPr id="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2434" cy="509284"/>
                  </a:xfrm>
                  <a:prstGeom prst="rect">
                    <a:avLst/>
                  </a:prstGeom>
                  <a:noFill/>
                  <a:ln>
                    <a:noFill/>
                  </a:ln>
                  <a:extLst>
                    <a:ext uri="{FAA26D3D-D897-4be2-8F04-BA451C77F1D7}">
                      <ma14:placeholderFlag xmlns:adec="http://schemas.microsoft.com/office/drawing/2017/decorativ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64FFF"/>
    <w:multiLevelType w:val="hybridMultilevel"/>
    <w:tmpl w:val="5DF025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BD2F76"/>
    <w:multiLevelType w:val="hybridMultilevel"/>
    <w:tmpl w:val="E328F2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BE3DB9"/>
    <w:multiLevelType w:val="multilevel"/>
    <w:tmpl w:val="679C61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8D80803"/>
    <w:multiLevelType w:val="hybridMultilevel"/>
    <w:tmpl w:val="5E96FCFA"/>
    <w:lvl w:ilvl="0" w:tplc="8CBA4146">
      <w:start w:val="1"/>
      <w:numFmt w:val="lowerLetter"/>
      <w:lvlText w:val="(%1)"/>
      <w:lvlJc w:val="left"/>
      <w:pPr>
        <w:ind w:left="360" w:hanging="360"/>
      </w:pPr>
      <w:rPr>
        <w:rFonts w:asciiTheme="minorHAnsi" w:eastAsiaTheme="minorEastAsia" w:hAnsiTheme="minorHAnsi" w:cstheme="minorHAnsi"/>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F794C89"/>
    <w:multiLevelType w:val="hybridMultilevel"/>
    <w:tmpl w:val="F8382A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13C4B44"/>
    <w:multiLevelType w:val="multilevel"/>
    <w:tmpl w:val="999A3C0E"/>
    <w:styleLink w:val="BulletList"/>
    <w:lvl w:ilvl="0">
      <w:start w:val="1"/>
      <w:numFmt w:val="bullet"/>
      <w:lvlRestart w:val="0"/>
      <w:pStyle w:val="Bullet1"/>
      <w:lvlText w:val=""/>
      <w:lvlJc w:val="left"/>
      <w:pPr>
        <w:tabs>
          <w:tab w:val="num" w:pos="567"/>
        </w:tabs>
        <w:ind w:left="567" w:hanging="567"/>
      </w:pPr>
      <w:rPr>
        <w:rFonts w:ascii="Symbol" w:hAnsi="Symbol" w:cs="Times New Roman" w:hint="default"/>
        <w:b w:val="0"/>
        <w:i w:val="0"/>
        <w:color w:val="auto"/>
      </w:rPr>
    </w:lvl>
    <w:lvl w:ilvl="1">
      <w:start w:val="1"/>
      <w:numFmt w:val="bullet"/>
      <w:pStyle w:val="Bullet2"/>
      <w:lvlText w:val="–"/>
      <w:lvlJc w:val="left"/>
      <w:pPr>
        <w:tabs>
          <w:tab w:val="num" w:pos="1134"/>
        </w:tabs>
        <w:ind w:left="1134" w:hanging="567"/>
      </w:pPr>
      <w:rPr>
        <w:rFonts w:ascii="Arial" w:hAnsi="Arial" w:cs="Times New Roman" w:hint="default"/>
        <w:b w:val="0"/>
        <w:i w:val="0"/>
        <w:color w:val="auto"/>
      </w:rPr>
    </w:lvl>
    <w:lvl w:ilvl="2">
      <w:start w:val="1"/>
      <w:numFmt w:val="bullet"/>
      <w:pStyle w:val="Bullet3"/>
      <w:lvlText w:val="o"/>
      <w:lvlJc w:val="left"/>
      <w:pPr>
        <w:tabs>
          <w:tab w:val="num" w:pos="1701"/>
        </w:tabs>
        <w:ind w:left="1701" w:hanging="567"/>
      </w:pPr>
      <w:rPr>
        <w:rFonts w:ascii="Arial" w:hAnsi="Arial" w:cs="Times New Roman" w:hint="default"/>
        <w:b w:val="0"/>
        <w:i w:val="0"/>
        <w:color w:val="auto"/>
        <w:sz w:val="10"/>
        <w:szCs w:val="10"/>
      </w:rPr>
    </w:lvl>
    <w:lvl w:ilvl="3">
      <w:start w:val="1"/>
      <w:numFmt w:val="bullet"/>
      <w:pStyle w:val="Bullet4"/>
      <w:lvlText w:val=""/>
      <w:lvlJc w:val="left"/>
      <w:pPr>
        <w:tabs>
          <w:tab w:val="num" w:pos="2268"/>
        </w:tabs>
        <w:ind w:left="2268" w:hanging="567"/>
      </w:pPr>
      <w:rPr>
        <w:rFonts w:ascii="Wingdings" w:hAnsi="Wingdings" w:cs="Times New Roman" w:hint="default"/>
        <w:b w:val="0"/>
        <w:i w:val="0"/>
        <w:color w:val="auto"/>
        <w:sz w:val="10"/>
        <w:szCs w:val="10"/>
      </w:rPr>
    </w:lvl>
    <w:lvl w:ilvl="4">
      <w:start w:val="1"/>
      <w:numFmt w:val="none"/>
      <w:lvlText w:val="%5"/>
      <w:lvlJc w:val="left"/>
      <w:pPr>
        <w:tabs>
          <w:tab w:val="num" w:pos="0"/>
        </w:tabs>
        <w:ind w:left="0" w:firstLine="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6" w15:restartNumberingAfterBreak="0">
    <w:nsid w:val="146932BA"/>
    <w:multiLevelType w:val="hybridMultilevel"/>
    <w:tmpl w:val="A07EA126"/>
    <w:lvl w:ilvl="0" w:tplc="D78A6A9A">
      <w:numFmt w:val="bullet"/>
      <w:lvlText w:val="•"/>
      <w:lvlJc w:val="left"/>
      <w:pPr>
        <w:ind w:left="360" w:hanging="360"/>
      </w:pPr>
      <w:rPr>
        <w:rFonts w:ascii="Calibri" w:hAnsi="Calibri" w:cs="Times New Roman" w:hint="default"/>
        <w:color w:val="001CB0" w:themeColor="text2"/>
      </w:rPr>
    </w:lvl>
    <w:lvl w:ilvl="1" w:tplc="21900362">
      <w:start w:val="1"/>
      <w:numFmt w:val="bullet"/>
      <w:lvlText w:val=""/>
      <w:lvlJc w:val="left"/>
      <w:pPr>
        <w:ind w:left="1080" w:hanging="360"/>
      </w:pPr>
      <w:rPr>
        <w:rFonts w:ascii="Symbol" w:hAnsi="Symbol" w:hint="default"/>
      </w:rPr>
    </w:lvl>
    <w:lvl w:ilvl="2" w:tplc="D18EC650">
      <w:start w:val="1"/>
      <w:numFmt w:val="bullet"/>
      <w:pStyle w:val="Bullet30"/>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F63CAD"/>
    <w:multiLevelType w:val="hybridMultilevel"/>
    <w:tmpl w:val="D95EA0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6137CF9"/>
    <w:multiLevelType w:val="hybridMultilevel"/>
    <w:tmpl w:val="96049FCC"/>
    <w:lvl w:ilvl="0" w:tplc="D78A6A9A">
      <w:numFmt w:val="bullet"/>
      <w:lvlText w:val="•"/>
      <w:lvlJc w:val="left"/>
      <w:pPr>
        <w:ind w:left="360" w:hanging="360"/>
      </w:pPr>
      <w:rPr>
        <w:rFonts w:ascii="Calibri" w:hAnsi="Calibri" w:cs="Times New Roman" w:hint="default"/>
        <w:color w:val="001CB0" w:themeColor="text2"/>
      </w:rPr>
    </w:lvl>
    <w:lvl w:ilvl="1" w:tplc="0290A132">
      <w:start w:val="1"/>
      <w:numFmt w:val="bullet"/>
      <w:pStyle w:val="Bullet20"/>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6311176"/>
    <w:multiLevelType w:val="hybridMultilevel"/>
    <w:tmpl w:val="431E68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7A12E8F"/>
    <w:multiLevelType w:val="multilevel"/>
    <w:tmpl w:val="DBFA9C3E"/>
    <w:lvl w:ilvl="0">
      <w:start w:val="1"/>
      <w:numFmt w:val="decimal"/>
      <w:pStyle w:val="SectionHeading"/>
      <w:lvlText w:val="%1."/>
      <w:lvlJc w:val="left"/>
      <w:pPr>
        <w:ind w:left="360" w:hanging="360"/>
      </w:pPr>
      <w:rPr>
        <w:rFonts w:hint="default"/>
      </w:rPr>
    </w:lvl>
    <w:lvl w:ilvl="1">
      <w:start w:val="1"/>
      <w:numFmt w:val="decimal"/>
      <w:pStyle w:val="1stHeadingnumbered"/>
      <w:lvlText w:val="%1.%2."/>
      <w:lvlJc w:val="left"/>
      <w:pPr>
        <w:ind w:left="792" w:hanging="432"/>
      </w:pPr>
      <w:rPr>
        <w:rFonts w:hint="default"/>
      </w:rPr>
    </w:lvl>
    <w:lvl w:ilvl="2">
      <w:start w:val="1"/>
      <w:numFmt w:val="decimal"/>
      <w:pStyle w:val="2ndHeadingNumbered"/>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A572EBA"/>
    <w:multiLevelType w:val="hybridMultilevel"/>
    <w:tmpl w:val="4BB86AFA"/>
    <w:lvl w:ilvl="0" w:tplc="D9E262F8">
      <w:start w:val="1"/>
      <w:numFmt w:val="upperLetter"/>
      <w:pStyle w:val="Appendixheading"/>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D6F56F6"/>
    <w:multiLevelType w:val="multilevel"/>
    <w:tmpl w:val="DD8247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1F8038CE"/>
    <w:multiLevelType w:val="hybridMultilevel"/>
    <w:tmpl w:val="DEFE37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FD03642"/>
    <w:multiLevelType w:val="multilevel"/>
    <w:tmpl w:val="0FC08480"/>
    <w:name w:val="LongTOC"/>
    <w:lvl w:ilvl="0">
      <w:start w:val="1"/>
      <w:numFmt w:val="decimal"/>
      <w:lvlRestart w:val="0"/>
      <w:lvlText w:val="%1"/>
      <w:lvlJc w:val="left"/>
      <w:pPr>
        <w:tabs>
          <w:tab w:val="num" w:pos="567"/>
        </w:tabs>
        <w:ind w:left="567" w:hanging="567"/>
      </w:pPr>
      <w:rPr>
        <w:rFonts w:ascii="Arial" w:hAnsi="Arial" w:cs="Arial" w:hint="default"/>
        <w:b/>
        <w:i w:val="0"/>
        <w:color w:val="00DFED" w:themeColor="accent1"/>
        <w:sz w:val="72"/>
      </w:rPr>
    </w:lvl>
    <w:lvl w:ilvl="1">
      <w:start w:val="1"/>
      <w:numFmt w:val="upperLetter"/>
      <w:lvlRestart w:val="0"/>
      <w:lvlText w:val="Appendix %2"/>
      <w:lvlJc w:val="left"/>
      <w:pPr>
        <w:tabs>
          <w:tab w:val="num" w:pos="1984"/>
        </w:tabs>
        <w:ind w:left="1984" w:hanging="1984"/>
      </w:pPr>
      <w:rPr>
        <w:rFonts w:ascii="Arial" w:hAnsi="Arial" w:cs="Arial" w:hint="default"/>
        <w:b w:val="0"/>
        <w:i w:val="0"/>
        <w:color w:val="00457C"/>
        <w:sz w:val="21"/>
      </w:rPr>
    </w:lvl>
    <w:lvl w:ilvl="2">
      <w:start w:val="1"/>
      <w:numFmt w:val="decimal"/>
      <w:lvlText w:val=""/>
      <w:lvlJc w:val="left"/>
      <w:pPr>
        <w:tabs>
          <w:tab w:val="num" w:pos="850"/>
        </w:tabs>
        <w:ind w:left="850" w:hanging="850"/>
      </w:pPr>
      <w:rPr>
        <w:rFonts w:ascii="Arial" w:hAnsi="Arial" w:cs="Arial" w:hint="default"/>
        <w:b w:val="0"/>
        <w:i w:val="0"/>
        <w:color w:val="00457C"/>
        <w:sz w:val="32"/>
      </w:rPr>
    </w:lvl>
    <w:lvl w:ilvl="3">
      <w:start w:val="1"/>
      <w:numFmt w:val="decimal"/>
      <w:lvlText w:val=""/>
      <w:lvlJc w:val="left"/>
      <w:pPr>
        <w:tabs>
          <w:tab w:val="num" w:pos="850"/>
        </w:tabs>
        <w:ind w:left="850" w:hanging="850"/>
      </w:pPr>
      <w:rPr>
        <w:rFonts w:ascii="Arial" w:hAnsi="Arial" w:cs="Arial" w:hint="default"/>
        <w:b w:val="0"/>
        <w:i/>
        <w:color w:val="00457C"/>
        <w:sz w:val="28"/>
      </w:rPr>
    </w:lvl>
    <w:lvl w:ilvl="4">
      <w:start w:val="1"/>
      <w:numFmt w:val="upperLetter"/>
      <w:lvlRestart w:val="0"/>
      <w:lvlText w:val=""/>
      <w:lvlJc w:val="left"/>
      <w:pPr>
        <w:tabs>
          <w:tab w:val="num" w:pos="2268"/>
        </w:tabs>
        <w:ind w:left="2268" w:hanging="2268"/>
      </w:pPr>
      <w:rPr>
        <w:rFonts w:ascii="Arial" w:hAnsi="Arial" w:cs="Arial" w:hint="default"/>
        <w:b w:val="0"/>
        <w:i w:val="0"/>
        <w:color w:val="00A5D9"/>
        <w:sz w:val="36"/>
      </w:rPr>
    </w:lvl>
    <w:lvl w:ilvl="5">
      <w:start w:val="1"/>
      <w:numFmt w:val="upperLetter"/>
      <w:lvlRestart w:val="0"/>
      <w:suff w:val="nothing"/>
      <w:lvlText w:val=""/>
      <w:lvlJc w:val="left"/>
      <w:pPr>
        <w:ind w:left="0" w:firstLine="0"/>
      </w:pPr>
      <w:rPr>
        <w:rFonts w:ascii="Arial" w:hAnsi="Arial" w:cs="Arial" w:hint="default"/>
        <w:b w:val="0"/>
        <w:i w:val="0"/>
        <w:color w:val="00457C"/>
        <w:sz w:val="72"/>
      </w:rPr>
    </w:lvl>
    <w:lvl w:ilvl="6">
      <w:start w:val="1"/>
      <w:numFmt w:val="decimal"/>
      <w:lvlText w:val=""/>
      <w:lvlJc w:val="left"/>
      <w:pPr>
        <w:tabs>
          <w:tab w:val="num" w:pos="567"/>
        </w:tabs>
        <w:ind w:left="567" w:hanging="567"/>
      </w:pPr>
      <w:rPr>
        <w:rFonts w:ascii="Arial" w:hAnsi="Arial" w:cs="Arial" w:hint="default"/>
        <w:b w:val="0"/>
        <w:i w:val="0"/>
        <w:color w:val="auto"/>
      </w:rPr>
    </w:lvl>
    <w:lvl w:ilvl="7">
      <w:start w:val="1"/>
      <w:numFmt w:val="lowerLetter"/>
      <w:lvlText w:val=""/>
      <w:lvlJc w:val="left"/>
      <w:pPr>
        <w:tabs>
          <w:tab w:val="num" w:pos="1134"/>
        </w:tabs>
        <w:ind w:left="1134" w:hanging="567"/>
      </w:pPr>
      <w:rPr>
        <w:rFonts w:ascii="Arial" w:hAnsi="Arial" w:cs="Arial" w:hint="default"/>
        <w:b w:val="0"/>
        <w:i w:val="0"/>
        <w:color w:val="auto"/>
      </w:rPr>
    </w:lvl>
    <w:lvl w:ilvl="8">
      <w:start w:val="1"/>
      <w:numFmt w:val="lowerRoman"/>
      <w:lvlText w:val=""/>
      <w:lvlJc w:val="left"/>
      <w:pPr>
        <w:tabs>
          <w:tab w:val="num" w:pos="1701"/>
        </w:tabs>
        <w:ind w:left="1701" w:hanging="567"/>
      </w:pPr>
      <w:rPr>
        <w:rFonts w:ascii="Arial" w:hAnsi="Arial" w:cs="Arial" w:hint="default"/>
        <w:b w:val="0"/>
        <w:i w:val="0"/>
        <w:color w:val="auto"/>
      </w:rPr>
    </w:lvl>
  </w:abstractNum>
  <w:abstractNum w:abstractNumId="15" w15:restartNumberingAfterBreak="0">
    <w:nsid w:val="20603D41"/>
    <w:multiLevelType w:val="hybridMultilevel"/>
    <w:tmpl w:val="4B0C7C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43075F4"/>
    <w:multiLevelType w:val="hybridMultilevel"/>
    <w:tmpl w:val="76BCAB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4A912D7"/>
    <w:multiLevelType w:val="multilevel"/>
    <w:tmpl w:val="CC2E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62348EA"/>
    <w:multiLevelType w:val="hybridMultilevel"/>
    <w:tmpl w:val="FCBA0E1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C3074FA"/>
    <w:multiLevelType w:val="hybridMultilevel"/>
    <w:tmpl w:val="BB8EAC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03E0073"/>
    <w:multiLevelType w:val="multilevel"/>
    <w:tmpl w:val="C66CB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54F6819"/>
    <w:multiLevelType w:val="hybridMultilevel"/>
    <w:tmpl w:val="1B6C8606"/>
    <w:lvl w:ilvl="0" w:tplc="813ECAA0">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6CB3A8D"/>
    <w:multiLevelType w:val="hybridMultilevel"/>
    <w:tmpl w:val="F8F44F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BF31296"/>
    <w:multiLevelType w:val="multilevel"/>
    <w:tmpl w:val="69BE0492"/>
    <w:lvl w:ilvl="0">
      <w:start w:val="1"/>
      <w:numFmt w:val="decimal"/>
      <w:pStyle w:val="ListNumberHeading1"/>
      <w:lvlText w:val="%1."/>
      <w:lvlJc w:val="left"/>
      <w:pPr>
        <w:ind w:left="284" w:hanging="284"/>
      </w:pPr>
      <w:rPr>
        <w:rFonts w:hint="default"/>
        <w:b w:val="0"/>
        <w:i w:val="0"/>
        <w:color w:val="001CB0" w:themeColor="accent2"/>
      </w:rPr>
    </w:lvl>
    <w:lvl w:ilvl="1">
      <w:start w:val="1"/>
      <w:numFmt w:val="decimal"/>
      <w:pStyle w:val="ListNumberHeading2"/>
      <w:lvlText w:val="%1.%2."/>
      <w:lvlJc w:val="left"/>
      <w:pPr>
        <w:ind w:left="340" w:hanging="340"/>
      </w:pPr>
      <w:rPr>
        <w:rFonts w:hint="default"/>
        <w:b/>
        <w:i w:val="0"/>
        <w:color w:val="001CB0" w:themeColor="text2"/>
      </w:rPr>
    </w:lvl>
    <w:lvl w:ilvl="2">
      <w:start w:val="1"/>
      <w:numFmt w:val="decimal"/>
      <w:lvlText w:val="%1.%2.%3."/>
      <w:lvlJc w:val="left"/>
      <w:pPr>
        <w:ind w:left="567" w:hanging="567"/>
      </w:pPr>
      <w:rPr>
        <w:rFonts w:hint="default"/>
        <w:b/>
        <w:i w:val="0"/>
        <w:color w:val="00DFED" w:themeColor="accent1"/>
      </w:rPr>
    </w:lvl>
    <w:lvl w:ilvl="3">
      <w:start w:val="1"/>
      <w:numFmt w:val="decimal"/>
      <w:lvlText w:val="%4."/>
      <w:lvlJc w:val="left"/>
      <w:pPr>
        <w:ind w:left="284" w:hanging="284"/>
      </w:pPr>
      <w:rPr>
        <w:rFonts w:hint="default"/>
      </w:rPr>
    </w:lvl>
    <w:lvl w:ilvl="4">
      <w:start w:val="1"/>
      <w:numFmt w:val="lowerLetter"/>
      <w:lvlText w:val="%5."/>
      <w:lvlJc w:val="left"/>
      <w:pPr>
        <w:ind w:left="284" w:hanging="284"/>
      </w:pPr>
      <w:rPr>
        <w:rFonts w:hint="default"/>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24" w15:restartNumberingAfterBreak="0">
    <w:nsid w:val="412C7ECD"/>
    <w:multiLevelType w:val="hybridMultilevel"/>
    <w:tmpl w:val="3F8A1D22"/>
    <w:lvl w:ilvl="0" w:tplc="C4A2285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707285A"/>
    <w:multiLevelType w:val="multilevel"/>
    <w:tmpl w:val="843ED4B6"/>
    <w:lvl w:ilvl="0">
      <w:start w:val="1"/>
      <w:numFmt w:val="bullet"/>
      <w:pStyle w:val="ListBullet"/>
      <w:lvlText w:val="•"/>
      <w:lvlJc w:val="left"/>
      <w:pPr>
        <w:ind w:left="170" w:hanging="170"/>
      </w:pPr>
      <w:rPr>
        <w:rFonts w:ascii="Arial" w:hAnsi="Arial" w:hint="default"/>
      </w:rPr>
    </w:lvl>
    <w:lvl w:ilvl="1">
      <w:start w:val="1"/>
      <w:numFmt w:val="bullet"/>
      <w:lvlText w:val="o"/>
      <w:lvlJc w:val="left"/>
      <w:pPr>
        <w:ind w:left="340" w:hanging="170"/>
      </w:pPr>
      <w:rPr>
        <w:rFonts w:ascii="Courier New" w:hAnsi="Courier New" w:cs="Courier New"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6" w15:restartNumberingAfterBreak="0">
    <w:nsid w:val="4E7D4469"/>
    <w:multiLevelType w:val="hybridMultilevel"/>
    <w:tmpl w:val="7FBA88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E847165"/>
    <w:multiLevelType w:val="multilevel"/>
    <w:tmpl w:val="FFD892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4F386676"/>
    <w:multiLevelType w:val="hybridMultilevel"/>
    <w:tmpl w:val="0FBC1B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25257A8"/>
    <w:multiLevelType w:val="hybridMultilevel"/>
    <w:tmpl w:val="11FE7B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FA46E1D"/>
    <w:multiLevelType w:val="hybridMultilevel"/>
    <w:tmpl w:val="3C9A37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97A4340"/>
    <w:multiLevelType w:val="multilevel"/>
    <w:tmpl w:val="491C4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9AD6E16"/>
    <w:multiLevelType w:val="hybridMultilevel"/>
    <w:tmpl w:val="DAA68F44"/>
    <w:lvl w:ilvl="0" w:tplc="90F6C104">
      <w:numFmt w:val="bullet"/>
      <w:pStyle w:val="Bullet10"/>
      <w:lvlText w:val="•"/>
      <w:lvlJc w:val="left"/>
      <w:pPr>
        <w:ind w:left="360" w:hanging="360"/>
      </w:pPr>
      <w:rPr>
        <w:rFonts w:ascii="Calibri" w:hAnsi="Calibri" w:cs="Times New Roman" w:hint="default"/>
        <w:color w:val="001CB0" w:themeColor="text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20C109D"/>
    <w:multiLevelType w:val="hybridMultilevel"/>
    <w:tmpl w:val="04267B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4A23C3C"/>
    <w:multiLevelType w:val="hybridMultilevel"/>
    <w:tmpl w:val="0CC8A6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7AD7C78"/>
    <w:multiLevelType w:val="hybridMultilevel"/>
    <w:tmpl w:val="997800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8995FC2"/>
    <w:multiLevelType w:val="hybridMultilevel"/>
    <w:tmpl w:val="9AE6E1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C0D64EF"/>
    <w:multiLevelType w:val="hybridMultilevel"/>
    <w:tmpl w:val="BC7A0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DD05B7D"/>
    <w:multiLevelType w:val="hybridMultilevel"/>
    <w:tmpl w:val="3F76E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E4B678A"/>
    <w:multiLevelType w:val="hybridMultilevel"/>
    <w:tmpl w:val="791EEAC0"/>
    <w:lvl w:ilvl="0" w:tplc="6AACB766">
      <w:start w:val="3"/>
      <w:numFmt w:val="upperLetter"/>
      <w:lvlText w:val="%1."/>
      <w:lvlJc w:val="left"/>
      <w:pPr>
        <w:ind w:left="360" w:hanging="360"/>
      </w:pPr>
      <w:rPr>
        <w:rFonts w:hint="default"/>
        <w:color w:val="001CB0" w:themeColor="text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986812557">
    <w:abstractNumId w:val="25"/>
  </w:num>
  <w:num w:numId="2" w16cid:durableId="1546678493">
    <w:abstractNumId w:val="5"/>
  </w:num>
  <w:num w:numId="3" w16cid:durableId="365447617">
    <w:abstractNumId w:val="32"/>
  </w:num>
  <w:num w:numId="4" w16cid:durableId="1115759527">
    <w:abstractNumId w:val="8"/>
  </w:num>
  <w:num w:numId="5" w16cid:durableId="1693914201">
    <w:abstractNumId w:val="6"/>
  </w:num>
  <w:num w:numId="6" w16cid:durableId="1206018801">
    <w:abstractNumId w:val="10"/>
  </w:num>
  <w:num w:numId="7" w16cid:durableId="256138213">
    <w:abstractNumId w:val="11"/>
  </w:num>
  <w:num w:numId="8" w16cid:durableId="5167730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89865133">
    <w:abstractNumId w:val="39"/>
  </w:num>
  <w:num w:numId="10" w16cid:durableId="1944878499">
    <w:abstractNumId w:val="21"/>
  </w:num>
  <w:num w:numId="11" w16cid:durableId="169375695">
    <w:abstractNumId w:val="5"/>
    <w:lvlOverride w:ilvl="0">
      <w:lvl w:ilvl="0">
        <w:start w:val="1"/>
        <w:numFmt w:val="bullet"/>
        <w:lvlRestart w:val="0"/>
        <w:pStyle w:val="Bullet1"/>
        <w:lvlText w:val=""/>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bullet"/>
        <w:pStyle w:val="Bullet2"/>
        <w:lvlText w:val="–"/>
        <w:lvlJc w:val="left"/>
        <w:pPr>
          <w:tabs>
            <w:tab w:val="num" w:pos="1134"/>
          </w:tabs>
          <w:ind w:left="1134" w:hanging="567"/>
        </w:pPr>
        <w:rPr>
          <w:rFonts w:ascii="Arial" w:hAnsi="Arial" w:cs="Times New Roman" w:hint="default"/>
          <w:b w:val="0"/>
          <w:i w:val="0"/>
          <w:color w:val="001CB0" w:themeColor="text2"/>
        </w:rPr>
      </w:lvl>
    </w:lvlOverride>
  </w:num>
  <w:num w:numId="12" w16cid:durableId="632444679">
    <w:abstractNumId w:val="35"/>
  </w:num>
  <w:num w:numId="13" w16cid:durableId="75834577">
    <w:abstractNumId w:val="18"/>
  </w:num>
  <w:num w:numId="14" w16cid:durableId="1198619730">
    <w:abstractNumId w:val="16"/>
  </w:num>
  <w:num w:numId="15" w16cid:durableId="1053429412">
    <w:abstractNumId w:val="26"/>
  </w:num>
  <w:num w:numId="16" w16cid:durableId="570773264">
    <w:abstractNumId w:val="28"/>
  </w:num>
  <w:num w:numId="17" w16cid:durableId="1501968466">
    <w:abstractNumId w:val="30"/>
  </w:num>
  <w:num w:numId="18" w16cid:durableId="49811903">
    <w:abstractNumId w:val="1"/>
  </w:num>
  <w:num w:numId="19" w16cid:durableId="245116511">
    <w:abstractNumId w:val="15"/>
  </w:num>
  <w:num w:numId="20" w16cid:durableId="583076920">
    <w:abstractNumId w:val="38"/>
  </w:num>
  <w:num w:numId="21" w16cid:durableId="955713882">
    <w:abstractNumId w:val="33"/>
  </w:num>
  <w:num w:numId="22" w16cid:durableId="1864129425">
    <w:abstractNumId w:val="4"/>
  </w:num>
  <w:num w:numId="23" w16cid:durableId="778912773">
    <w:abstractNumId w:val="19"/>
  </w:num>
  <w:num w:numId="24" w16cid:durableId="550847748">
    <w:abstractNumId w:val="36"/>
  </w:num>
  <w:num w:numId="25" w16cid:durableId="1259219714">
    <w:abstractNumId w:val="2"/>
  </w:num>
  <w:num w:numId="26" w16cid:durableId="16783569">
    <w:abstractNumId w:val="12"/>
  </w:num>
  <w:num w:numId="27" w16cid:durableId="89131907">
    <w:abstractNumId w:val="27"/>
  </w:num>
  <w:num w:numId="28" w16cid:durableId="136999830">
    <w:abstractNumId w:val="17"/>
  </w:num>
  <w:num w:numId="29" w16cid:durableId="542132117">
    <w:abstractNumId w:val="34"/>
  </w:num>
  <w:num w:numId="30" w16cid:durableId="965281924">
    <w:abstractNumId w:val="24"/>
  </w:num>
  <w:num w:numId="31" w16cid:durableId="1051340936">
    <w:abstractNumId w:val="9"/>
  </w:num>
  <w:num w:numId="32" w16cid:durableId="891036208">
    <w:abstractNumId w:val="22"/>
  </w:num>
  <w:num w:numId="33" w16cid:durableId="462583549">
    <w:abstractNumId w:val="13"/>
  </w:num>
  <w:num w:numId="34" w16cid:durableId="1679311716">
    <w:abstractNumId w:val="31"/>
  </w:num>
  <w:num w:numId="35" w16cid:durableId="1619144607">
    <w:abstractNumId w:val="20"/>
  </w:num>
  <w:num w:numId="36" w16cid:durableId="2100905518">
    <w:abstractNumId w:val="0"/>
  </w:num>
  <w:num w:numId="37" w16cid:durableId="1886794097">
    <w:abstractNumId w:val="37"/>
  </w:num>
  <w:num w:numId="38" w16cid:durableId="1026715245">
    <w:abstractNumId w:val="7"/>
  </w:num>
  <w:num w:numId="39" w16cid:durableId="527259635">
    <w:abstractNumId w:val="29"/>
  </w:num>
  <w:num w:numId="40" w16cid:durableId="1406877730">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AwtDAzMLewMDU1MjJW0lEKTi0uzszPAykwrAUAbue38iwAAAA="/>
  </w:docVars>
  <w:rsids>
    <w:rsidRoot w:val="0056131E"/>
    <w:rsid w:val="000017AD"/>
    <w:rsid w:val="000042CD"/>
    <w:rsid w:val="0000478D"/>
    <w:rsid w:val="00005500"/>
    <w:rsid w:val="00005AD6"/>
    <w:rsid w:val="00007C77"/>
    <w:rsid w:val="00007D42"/>
    <w:rsid w:val="00010871"/>
    <w:rsid w:val="000108E9"/>
    <w:rsid w:val="00011A31"/>
    <w:rsid w:val="00011E1D"/>
    <w:rsid w:val="00011F92"/>
    <w:rsid w:val="00013EE2"/>
    <w:rsid w:val="00021489"/>
    <w:rsid w:val="000223A3"/>
    <w:rsid w:val="00022C33"/>
    <w:rsid w:val="00022DAA"/>
    <w:rsid w:val="00022E7D"/>
    <w:rsid w:val="00027834"/>
    <w:rsid w:val="00027BAB"/>
    <w:rsid w:val="00027C73"/>
    <w:rsid w:val="00030A8E"/>
    <w:rsid w:val="00031742"/>
    <w:rsid w:val="000323FF"/>
    <w:rsid w:val="00033879"/>
    <w:rsid w:val="00033FF3"/>
    <w:rsid w:val="00035D0C"/>
    <w:rsid w:val="00036095"/>
    <w:rsid w:val="000365A1"/>
    <w:rsid w:val="00037D2E"/>
    <w:rsid w:val="0004027E"/>
    <w:rsid w:val="0004090B"/>
    <w:rsid w:val="000418F6"/>
    <w:rsid w:val="0004342E"/>
    <w:rsid w:val="0004583A"/>
    <w:rsid w:val="000464CA"/>
    <w:rsid w:val="000467A7"/>
    <w:rsid w:val="000505D5"/>
    <w:rsid w:val="00050ED1"/>
    <w:rsid w:val="00051DBC"/>
    <w:rsid w:val="000533A8"/>
    <w:rsid w:val="00053DD3"/>
    <w:rsid w:val="000543B9"/>
    <w:rsid w:val="00055A4D"/>
    <w:rsid w:val="000560D4"/>
    <w:rsid w:val="00057A42"/>
    <w:rsid w:val="00057E08"/>
    <w:rsid w:val="0006044A"/>
    <w:rsid w:val="00063090"/>
    <w:rsid w:val="000634CC"/>
    <w:rsid w:val="000636DB"/>
    <w:rsid w:val="00064891"/>
    <w:rsid w:val="00065927"/>
    <w:rsid w:val="00067B55"/>
    <w:rsid w:val="00067FA2"/>
    <w:rsid w:val="0007019C"/>
    <w:rsid w:val="00070AC5"/>
    <w:rsid w:val="00070AF6"/>
    <w:rsid w:val="00071411"/>
    <w:rsid w:val="00072B0B"/>
    <w:rsid w:val="00072DC2"/>
    <w:rsid w:val="000731E0"/>
    <w:rsid w:val="00074D66"/>
    <w:rsid w:val="000756A9"/>
    <w:rsid w:val="00075F81"/>
    <w:rsid w:val="0007730F"/>
    <w:rsid w:val="0007798A"/>
    <w:rsid w:val="00081F7A"/>
    <w:rsid w:val="0008297E"/>
    <w:rsid w:val="00082D0C"/>
    <w:rsid w:val="00083C1C"/>
    <w:rsid w:val="000870B7"/>
    <w:rsid w:val="00087461"/>
    <w:rsid w:val="00087BF7"/>
    <w:rsid w:val="00091A43"/>
    <w:rsid w:val="00093BDE"/>
    <w:rsid w:val="000953E5"/>
    <w:rsid w:val="000955D1"/>
    <w:rsid w:val="00097C63"/>
    <w:rsid w:val="000A47AB"/>
    <w:rsid w:val="000A5E98"/>
    <w:rsid w:val="000B0001"/>
    <w:rsid w:val="000B03CC"/>
    <w:rsid w:val="000B0916"/>
    <w:rsid w:val="000B1BA6"/>
    <w:rsid w:val="000B2AEF"/>
    <w:rsid w:val="000B2F7D"/>
    <w:rsid w:val="000B3521"/>
    <w:rsid w:val="000B43A6"/>
    <w:rsid w:val="000B55A2"/>
    <w:rsid w:val="000B59A4"/>
    <w:rsid w:val="000B6CA4"/>
    <w:rsid w:val="000B7272"/>
    <w:rsid w:val="000C0AE3"/>
    <w:rsid w:val="000C240B"/>
    <w:rsid w:val="000C3B5E"/>
    <w:rsid w:val="000C3FE2"/>
    <w:rsid w:val="000C43EA"/>
    <w:rsid w:val="000C4947"/>
    <w:rsid w:val="000C548E"/>
    <w:rsid w:val="000C6B59"/>
    <w:rsid w:val="000D09F2"/>
    <w:rsid w:val="000D2F5B"/>
    <w:rsid w:val="000D33B7"/>
    <w:rsid w:val="000D3A8A"/>
    <w:rsid w:val="000D4EFB"/>
    <w:rsid w:val="000D5156"/>
    <w:rsid w:val="000D587A"/>
    <w:rsid w:val="000D58B8"/>
    <w:rsid w:val="000D5B38"/>
    <w:rsid w:val="000D73E2"/>
    <w:rsid w:val="000D76FB"/>
    <w:rsid w:val="000E0138"/>
    <w:rsid w:val="000E0C04"/>
    <w:rsid w:val="000E13A8"/>
    <w:rsid w:val="000E1941"/>
    <w:rsid w:val="000E384E"/>
    <w:rsid w:val="000E43B1"/>
    <w:rsid w:val="000E4E94"/>
    <w:rsid w:val="000E4EB7"/>
    <w:rsid w:val="000E54B1"/>
    <w:rsid w:val="000E55DD"/>
    <w:rsid w:val="000E7430"/>
    <w:rsid w:val="000F0988"/>
    <w:rsid w:val="000F2457"/>
    <w:rsid w:val="000F3AFC"/>
    <w:rsid w:val="000F4337"/>
    <w:rsid w:val="000F44EC"/>
    <w:rsid w:val="000F5223"/>
    <w:rsid w:val="000F5A8A"/>
    <w:rsid w:val="000F768A"/>
    <w:rsid w:val="000F791B"/>
    <w:rsid w:val="00100999"/>
    <w:rsid w:val="00100BD9"/>
    <w:rsid w:val="001010E4"/>
    <w:rsid w:val="0010265A"/>
    <w:rsid w:val="00103356"/>
    <w:rsid w:val="00103454"/>
    <w:rsid w:val="001034CE"/>
    <w:rsid w:val="00104385"/>
    <w:rsid w:val="00106135"/>
    <w:rsid w:val="001070E0"/>
    <w:rsid w:val="001072F1"/>
    <w:rsid w:val="00107995"/>
    <w:rsid w:val="001127E3"/>
    <w:rsid w:val="00112815"/>
    <w:rsid w:val="0011295F"/>
    <w:rsid w:val="001134F8"/>
    <w:rsid w:val="00114375"/>
    <w:rsid w:val="001158FE"/>
    <w:rsid w:val="00116E70"/>
    <w:rsid w:val="00117723"/>
    <w:rsid w:val="00117DAF"/>
    <w:rsid w:val="0012351F"/>
    <w:rsid w:val="00123937"/>
    <w:rsid w:val="00126921"/>
    <w:rsid w:val="00126B8D"/>
    <w:rsid w:val="00130561"/>
    <w:rsid w:val="001311EB"/>
    <w:rsid w:val="001314CD"/>
    <w:rsid w:val="00131821"/>
    <w:rsid w:val="00132A0F"/>
    <w:rsid w:val="00133770"/>
    <w:rsid w:val="00134215"/>
    <w:rsid w:val="001355C4"/>
    <w:rsid w:val="00135D30"/>
    <w:rsid w:val="00135FF0"/>
    <w:rsid w:val="00137BE7"/>
    <w:rsid w:val="001402B4"/>
    <w:rsid w:val="001409B2"/>
    <w:rsid w:val="00142183"/>
    <w:rsid w:val="001431BC"/>
    <w:rsid w:val="00144FD8"/>
    <w:rsid w:val="001466BD"/>
    <w:rsid w:val="00146E1D"/>
    <w:rsid w:val="0014746A"/>
    <w:rsid w:val="001508A4"/>
    <w:rsid w:val="00151848"/>
    <w:rsid w:val="00151C09"/>
    <w:rsid w:val="00152C68"/>
    <w:rsid w:val="00153506"/>
    <w:rsid w:val="00155993"/>
    <w:rsid w:val="00156B48"/>
    <w:rsid w:val="00156EB4"/>
    <w:rsid w:val="00156F0D"/>
    <w:rsid w:val="00157834"/>
    <w:rsid w:val="001601C0"/>
    <w:rsid w:val="00160348"/>
    <w:rsid w:val="00160995"/>
    <w:rsid w:val="001614BF"/>
    <w:rsid w:val="001625C0"/>
    <w:rsid w:val="001625D1"/>
    <w:rsid w:val="00162610"/>
    <w:rsid w:val="00163041"/>
    <w:rsid w:val="00164445"/>
    <w:rsid w:val="00164696"/>
    <w:rsid w:val="00165C24"/>
    <w:rsid w:val="00165C4C"/>
    <w:rsid w:val="00170355"/>
    <w:rsid w:val="00170A16"/>
    <w:rsid w:val="00170EBB"/>
    <w:rsid w:val="00171450"/>
    <w:rsid w:val="00173246"/>
    <w:rsid w:val="001733B3"/>
    <w:rsid w:val="001743A0"/>
    <w:rsid w:val="00175C62"/>
    <w:rsid w:val="00175F18"/>
    <w:rsid w:val="00177601"/>
    <w:rsid w:val="00177C9F"/>
    <w:rsid w:val="00180639"/>
    <w:rsid w:val="001826CF"/>
    <w:rsid w:val="0018288A"/>
    <w:rsid w:val="00182D45"/>
    <w:rsid w:val="00183F73"/>
    <w:rsid w:val="00184FA9"/>
    <w:rsid w:val="001855B4"/>
    <w:rsid w:val="00185A0D"/>
    <w:rsid w:val="0018634B"/>
    <w:rsid w:val="0018721A"/>
    <w:rsid w:val="00190D32"/>
    <w:rsid w:val="0019133F"/>
    <w:rsid w:val="001915B2"/>
    <w:rsid w:val="001920EA"/>
    <w:rsid w:val="001923B6"/>
    <w:rsid w:val="001932E9"/>
    <w:rsid w:val="00193B47"/>
    <w:rsid w:val="0019626E"/>
    <w:rsid w:val="001968DC"/>
    <w:rsid w:val="00197004"/>
    <w:rsid w:val="0019769E"/>
    <w:rsid w:val="001A11AE"/>
    <w:rsid w:val="001A1275"/>
    <w:rsid w:val="001A1E25"/>
    <w:rsid w:val="001A37DF"/>
    <w:rsid w:val="001A3C09"/>
    <w:rsid w:val="001A4528"/>
    <w:rsid w:val="001A46EC"/>
    <w:rsid w:val="001A5146"/>
    <w:rsid w:val="001A5216"/>
    <w:rsid w:val="001A526F"/>
    <w:rsid w:val="001A54AD"/>
    <w:rsid w:val="001A553C"/>
    <w:rsid w:val="001A5B9F"/>
    <w:rsid w:val="001A7464"/>
    <w:rsid w:val="001B1004"/>
    <w:rsid w:val="001B192B"/>
    <w:rsid w:val="001B21F4"/>
    <w:rsid w:val="001B3453"/>
    <w:rsid w:val="001B4145"/>
    <w:rsid w:val="001B7777"/>
    <w:rsid w:val="001B7AE0"/>
    <w:rsid w:val="001C1036"/>
    <w:rsid w:val="001C1B66"/>
    <w:rsid w:val="001C24A8"/>
    <w:rsid w:val="001C29EA"/>
    <w:rsid w:val="001C338C"/>
    <w:rsid w:val="001C5182"/>
    <w:rsid w:val="001C602C"/>
    <w:rsid w:val="001C63E1"/>
    <w:rsid w:val="001C64E2"/>
    <w:rsid w:val="001C6D84"/>
    <w:rsid w:val="001C763A"/>
    <w:rsid w:val="001D0E04"/>
    <w:rsid w:val="001D1312"/>
    <w:rsid w:val="001D28F0"/>
    <w:rsid w:val="001D2AA2"/>
    <w:rsid w:val="001D52D3"/>
    <w:rsid w:val="001D60CA"/>
    <w:rsid w:val="001D647D"/>
    <w:rsid w:val="001D7B49"/>
    <w:rsid w:val="001E0608"/>
    <w:rsid w:val="001E320E"/>
    <w:rsid w:val="001E47E5"/>
    <w:rsid w:val="001E6B1C"/>
    <w:rsid w:val="001F095F"/>
    <w:rsid w:val="001F1814"/>
    <w:rsid w:val="001F1E31"/>
    <w:rsid w:val="001F205D"/>
    <w:rsid w:val="001F2222"/>
    <w:rsid w:val="001F2DCD"/>
    <w:rsid w:val="001F451D"/>
    <w:rsid w:val="001F4A7B"/>
    <w:rsid w:val="001F761D"/>
    <w:rsid w:val="002005C3"/>
    <w:rsid w:val="002029B6"/>
    <w:rsid w:val="002034BC"/>
    <w:rsid w:val="00203C79"/>
    <w:rsid w:val="00204FF8"/>
    <w:rsid w:val="00205880"/>
    <w:rsid w:val="00206D7C"/>
    <w:rsid w:val="00207DEA"/>
    <w:rsid w:val="00210587"/>
    <w:rsid w:val="00212110"/>
    <w:rsid w:val="00212BE6"/>
    <w:rsid w:val="0021416A"/>
    <w:rsid w:val="00215017"/>
    <w:rsid w:val="00215340"/>
    <w:rsid w:val="00216761"/>
    <w:rsid w:val="0022249A"/>
    <w:rsid w:val="002224BF"/>
    <w:rsid w:val="00224235"/>
    <w:rsid w:val="002248FB"/>
    <w:rsid w:val="00224DB1"/>
    <w:rsid w:val="00225E83"/>
    <w:rsid w:val="00227366"/>
    <w:rsid w:val="00227B00"/>
    <w:rsid w:val="00231243"/>
    <w:rsid w:val="00231C37"/>
    <w:rsid w:val="00232045"/>
    <w:rsid w:val="00233A58"/>
    <w:rsid w:val="002349DF"/>
    <w:rsid w:val="0023590A"/>
    <w:rsid w:val="00235DCF"/>
    <w:rsid w:val="002363D7"/>
    <w:rsid w:val="00236F96"/>
    <w:rsid w:val="00237492"/>
    <w:rsid w:val="002377E1"/>
    <w:rsid w:val="00237D83"/>
    <w:rsid w:val="00237D96"/>
    <w:rsid w:val="002404CC"/>
    <w:rsid w:val="00241149"/>
    <w:rsid w:val="00241C68"/>
    <w:rsid w:val="002428C0"/>
    <w:rsid w:val="00243396"/>
    <w:rsid w:val="00244D74"/>
    <w:rsid w:val="00244F9D"/>
    <w:rsid w:val="00246DFB"/>
    <w:rsid w:val="002514DE"/>
    <w:rsid w:val="00251FD8"/>
    <w:rsid w:val="00252F4E"/>
    <w:rsid w:val="00253263"/>
    <w:rsid w:val="00253846"/>
    <w:rsid w:val="00253DE4"/>
    <w:rsid w:val="002544AA"/>
    <w:rsid w:val="00254FC7"/>
    <w:rsid w:val="00261221"/>
    <w:rsid w:val="002616B4"/>
    <w:rsid w:val="0026198A"/>
    <w:rsid w:val="00262103"/>
    <w:rsid w:val="002623E6"/>
    <w:rsid w:val="00262CE9"/>
    <w:rsid w:val="0026551E"/>
    <w:rsid w:val="002664FB"/>
    <w:rsid w:val="002669AD"/>
    <w:rsid w:val="00267C89"/>
    <w:rsid w:val="00273D10"/>
    <w:rsid w:val="002743D2"/>
    <w:rsid w:val="00274CB1"/>
    <w:rsid w:val="0027575B"/>
    <w:rsid w:val="00280321"/>
    <w:rsid w:val="002826FB"/>
    <w:rsid w:val="00282ADA"/>
    <w:rsid w:val="00284865"/>
    <w:rsid w:val="00286498"/>
    <w:rsid w:val="0028696A"/>
    <w:rsid w:val="002900CD"/>
    <w:rsid w:val="002924F4"/>
    <w:rsid w:val="00292828"/>
    <w:rsid w:val="00292EE6"/>
    <w:rsid w:val="00294084"/>
    <w:rsid w:val="00294999"/>
    <w:rsid w:val="00296C40"/>
    <w:rsid w:val="00296D1D"/>
    <w:rsid w:val="00297C96"/>
    <w:rsid w:val="00297DCD"/>
    <w:rsid w:val="002A1F29"/>
    <w:rsid w:val="002A2B0E"/>
    <w:rsid w:val="002A319F"/>
    <w:rsid w:val="002A49F6"/>
    <w:rsid w:val="002A4C13"/>
    <w:rsid w:val="002A6A5C"/>
    <w:rsid w:val="002A6F53"/>
    <w:rsid w:val="002A7456"/>
    <w:rsid w:val="002A7858"/>
    <w:rsid w:val="002A7A7B"/>
    <w:rsid w:val="002A7C8C"/>
    <w:rsid w:val="002B0AC9"/>
    <w:rsid w:val="002B10CF"/>
    <w:rsid w:val="002B33F1"/>
    <w:rsid w:val="002B377A"/>
    <w:rsid w:val="002B387A"/>
    <w:rsid w:val="002B5405"/>
    <w:rsid w:val="002B688A"/>
    <w:rsid w:val="002C2CD1"/>
    <w:rsid w:val="002C2D85"/>
    <w:rsid w:val="002C3D05"/>
    <w:rsid w:val="002C4081"/>
    <w:rsid w:val="002C498E"/>
    <w:rsid w:val="002C4D5C"/>
    <w:rsid w:val="002C6668"/>
    <w:rsid w:val="002C6782"/>
    <w:rsid w:val="002C7E9C"/>
    <w:rsid w:val="002D0F79"/>
    <w:rsid w:val="002D13BC"/>
    <w:rsid w:val="002D1580"/>
    <w:rsid w:val="002D1A87"/>
    <w:rsid w:val="002D1D33"/>
    <w:rsid w:val="002D24DD"/>
    <w:rsid w:val="002D2602"/>
    <w:rsid w:val="002D31D4"/>
    <w:rsid w:val="002D35F7"/>
    <w:rsid w:val="002D4213"/>
    <w:rsid w:val="002D45A4"/>
    <w:rsid w:val="002D4962"/>
    <w:rsid w:val="002D69DF"/>
    <w:rsid w:val="002D70E5"/>
    <w:rsid w:val="002E1110"/>
    <w:rsid w:val="002E1CEB"/>
    <w:rsid w:val="002E1CF4"/>
    <w:rsid w:val="002E2187"/>
    <w:rsid w:val="002E2D16"/>
    <w:rsid w:val="002E32CE"/>
    <w:rsid w:val="002E32D1"/>
    <w:rsid w:val="002E4F35"/>
    <w:rsid w:val="002E5B0C"/>
    <w:rsid w:val="002E6B8E"/>
    <w:rsid w:val="002E7B85"/>
    <w:rsid w:val="002E7FB3"/>
    <w:rsid w:val="002F1CC3"/>
    <w:rsid w:val="002F1FFC"/>
    <w:rsid w:val="002F31C8"/>
    <w:rsid w:val="002F6AE0"/>
    <w:rsid w:val="002F7D60"/>
    <w:rsid w:val="002F7E07"/>
    <w:rsid w:val="003000DB"/>
    <w:rsid w:val="003008DB"/>
    <w:rsid w:val="0030104C"/>
    <w:rsid w:val="00301376"/>
    <w:rsid w:val="00301611"/>
    <w:rsid w:val="003055BA"/>
    <w:rsid w:val="00306D66"/>
    <w:rsid w:val="0030765B"/>
    <w:rsid w:val="00311AF1"/>
    <w:rsid w:val="003124AF"/>
    <w:rsid w:val="00313891"/>
    <w:rsid w:val="00314B5F"/>
    <w:rsid w:val="00314BAE"/>
    <w:rsid w:val="00315B09"/>
    <w:rsid w:val="00317D86"/>
    <w:rsid w:val="00317E8B"/>
    <w:rsid w:val="00317F9B"/>
    <w:rsid w:val="003200F6"/>
    <w:rsid w:val="003200F7"/>
    <w:rsid w:val="00320D06"/>
    <w:rsid w:val="00321692"/>
    <w:rsid w:val="003217FC"/>
    <w:rsid w:val="0032228A"/>
    <w:rsid w:val="003222DE"/>
    <w:rsid w:val="003230AD"/>
    <w:rsid w:val="003234C9"/>
    <w:rsid w:val="00326690"/>
    <w:rsid w:val="00326D33"/>
    <w:rsid w:val="00326F5F"/>
    <w:rsid w:val="003303C3"/>
    <w:rsid w:val="00335078"/>
    <w:rsid w:val="00335181"/>
    <w:rsid w:val="003402C6"/>
    <w:rsid w:val="003419BD"/>
    <w:rsid w:val="00342763"/>
    <w:rsid w:val="003436BF"/>
    <w:rsid w:val="00346611"/>
    <w:rsid w:val="00347159"/>
    <w:rsid w:val="00347CF6"/>
    <w:rsid w:val="003509C2"/>
    <w:rsid w:val="0035112C"/>
    <w:rsid w:val="00353008"/>
    <w:rsid w:val="00353D44"/>
    <w:rsid w:val="00354D69"/>
    <w:rsid w:val="003570DD"/>
    <w:rsid w:val="00357228"/>
    <w:rsid w:val="003572E8"/>
    <w:rsid w:val="00360804"/>
    <w:rsid w:val="00360DB0"/>
    <w:rsid w:val="00361453"/>
    <w:rsid w:val="00361937"/>
    <w:rsid w:val="0036301C"/>
    <w:rsid w:val="00365D02"/>
    <w:rsid w:val="00366D11"/>
    <w:rsid w:val="003672B1"/>
    <w:rsid w:val="003674A3"/>
    <w:rsid w:val="00371FB1"/>
    <w:rsid w:val="00373086"/>
    <w:rsid w:val="0037503F"/>
    <w:rsid w:val="0037711B"/>
    <w:rsid w:val="0037719C"/>
    <w:rsid w:val="00377401"/>
    <w:rsid w:val="00380456"/>
    <w:rsid w:val="003806A9"/>
    <w:rsid w:val="0038097F"/>
    <w:rsid w:val="00382AFE"/>
    <w:rsid w:val="00384D22"/>
    <w:rsid w:val="003861F3"/>
    <w:rsid w:val="00386496"/>
    <w:rsid w:val="00390344"/>
    <w:rsid w:val="003904C7"/>
    <w:rsid w:val="0039050D"/>
    <w:rsid w:val="00390DAB"/>
    <w:rsid w:val="0039106C"/>
    <w:rsid w:val="00391345"/>
    <w:rsid w:val="0039156E"/>
    <w:rsid w:val="00391C73"/>
    <w:rsid w:val="00391D1F"/>
    <w:rsid w:val="003937F6"/>
    <w:rsid w:val="003949A5"/>
    <w:rsid w:val="00394B4B"/>
    <w:rsid w:val="003950F9"/>
    <w:rsid w:val="003959F2"/>
    <w:rsid w:val="00395C5C"/>
    <w:rsid w:val="00396E65"/>
    <w:rsid w:val="00397E4B"/>
    <w:rsid w:val="003A0604"/>
    <w:rsid w:val="003A0D00"/>
    <w:rsid w:val="003A15F3"/>
    <w:rsid w:val="003A3916"/>
    <w:rsid w:val="003A47A4"/>
    <w:rsid w:val="003A51B8"/>
    <w:rsid w:val="003A5F7A"/>
    <w:rsid w:val="003A77E6"/>
    <w:rsid w:val="003A7965"/>
    <w:rsid w:val="003B2988"/>
    <w:rsid w:val="003B52D1"/>
    <w:rsid w:val="003B5DDF"/>
    <w:rsid w:val="003B6CC0"/>
    <w:rsid w:val="003C3013"/>
    <w:rsid w:val="003C341E"/>
    <w:rsid w:val="003C495D"/>
    <w:rsid w:val="003C4D12"/>
    <w:rsid w:val="003C4DAB"/>
    <w:rsid w:val="003C6466"/>
    <w:rsid w:val="003C7C77"/>
    <w:rsid w:val="003D0339"/>
    <w:rsid w:val="003D080D"/>
    <w:rsid w:val="003D1E0A"/>
    <w:rsid w:val="003D302F"/>
    <w:rsid w:val="003D3E41"/>
    <w:rsid w:val="003D4CBE"/>
    <w:rsid w:val="003D52CD"/>
    <w:rsid w:val="003D70E6"/>
    <w:rsid w:val="003D792A"/>
    <w:rsid w:val="003E0EAC"/>
    <w:rsid w:val="003E10DC"/>
    <w:rsid w:val="003E1FC6"/>
    <w:rsid w:val="003E2052"/>
    <w:rsid w:val="003E2452"/>
    <w:rsid w:val="003E38E3"/>
    <w:rsid w:val="003E3ACA"/>
    <w:rsid w:val="003E6680"/>
    <w:rsid w:val="003F048C"/>
    <w:rsid w:val="003F1F87"/>
    <w:rsid w:val="003F2F9F"/>
    <w:rsid w:val="003F32C5"/>
    <w:rsid w:val="003F47EB"/>
    <w:rsid w:val="003F534E"/>
    <w:rsid w:val="003F61E0"/>
    <w:rsid w:val="003F6D5A"/>
    <w:rsid w:val="003F6E21"/>
    <w:rsid w:val="003F6ED6"/>
    <w:rsid w:val="003F70A2"/>
    <w:rsid w:val="00401FD4"/>
    <w:rsid w:val="00402D52"/>
    <w:rsid w:val="004034D2"/>
    <w:rsid w:val="00403BF2"/>
    <w:rsid w:val="00405A76"/>
    <w:rsid w:val="00405F9D"/>
    <w:rsid w:val="0040696F"/>
    <w:rsid w:val="00410840"/>
    <w:rsid w:val="00410E5B"/>
    <w:rsid w:val="00412DAD"/>
    <w:rsid w:val="004138E3"/>
    <w:rsid w:val="0041440A"/>
    <w:rsid w:val="004146A6"/>
    <w:rsid w:val="00414970"/>
    <w:rsid w:val="00415DD0"/>
    <w:rsid w:val="004200FD"/>
    <w:rsid w:val="00422D59"/>
    <w:rsid w:val="00424B2F"/>
    <w:rsid w:val="00424F82"/>
    <w:rsid w:val="0042623C"/>
    <w:rsid w:val="00426E26"/>
    <w:rsid w:val="00427FE0"/>
    <w:rsid w:val="00430137"/>
    <w:rsid w:val="00430EE2"/>
    <w:rsid w:val="00432854"/>
    <w:rsid w:val="00432FB1"/>
    <w:rsid w:val="00433EDA"/>
    <w:rsid w:val="00434142"/>
    <w:rsid w:val="004350EB"/>
    <w:rsid w:val="00435460"/>
    <w:rsid w:val="00435EAF"/>
    <w:rsid w:val="0043618F"/>
    <w:rsid w:val="00437BB5"/>
    <w:rsid w:val="0044156E"/>
    <w:rsid w:val="00441C0A"/>
    <w:rsid w:val="00443532"/>
    <w:rsid w:val="00443B36"/>
    <w:rsid w:val="004440DF"/>
    <w:rsid w:val="004450EB"/>
    <w:rsid w:val="00445A23"/>
    <w:rsid w:val="00445B32"/>
    <w:rsid w:val="00447768"/>
    <w:rsid w:val="00447870"/>
    <w:rsid w:val="00450574"/>
    <w:rsid w:val="004527F0"/>
    <w:rsid w:val="0045401C"/>
    <w:rsid w:val="004540BF"/>
    <w:rsid w:val="00455C18"/>
    <w:rsid w:val="00460A37"/>
    <w:rsid w:val="004633AC"/>
    <w:rsid w:val="0046421D"/>
    <w:rsid w:val="00464B76"/>
    <w:rsid w:val="00465CD7"/>
    <w:rsid w:val="00471E62"/>
    <w:rsid w:val="0047216A"/>
    <w:rsid w:val="004749C1"/>
    <w:rsid w:val="00475D7D"/>
    <w:rsid w:val="00476104"/>
    <w:rsid w:val="004767DA"/>
    <w:rsid w:val="00476803"/>
    <w:rsid w:val="00476DDC"/>
    <w:rsid w:val="00480411"/>
    <w:rsid w:val="00480D46"/>
    <w:rsid w:val="004827BB"/>
    <w:rsid w:val="0048285C"/>
    <w:rsid w:val="00483E6A"/>
    <w:rsid w:val="00484742"/>
    <w:rsid w:val="00490001"/>
    <w:rsid w:val="00492416"/>
    <w:rsid w:val="00492698"/>
    <w:rsid w:val="00494750"/>
    <w:rsid w:val="00497B6A"/>
    <w:rsid w:val="004A0119"/>
    <w:rsid w:val="004A10A4"/>
    <w:rsid w:val="004A1DF4"/>
    <w:rsid w:val="004A2506"/>
    <w:rsid w:val="004A2562"/>
    <w:rsid w:val="004A30FB"/>
    <w:rsid w:val="004A31A4"/>
    <w:rsid w:val="004A32A6"/>
    <w:rsid w:val="004A3E4B"/>
    <w:rsid w:val="004A408D"/>
    <w:rsid w:val="004A4A8F"/>
    <w:rsid w:val="004A4F7A"/>
    <w:rsid w:val="004A7771"/>
    <w:rsid w:val="004B0284"/>
    <w:rsid w:val="004B0699"/>
    <w:rsid w:val="004B21DF"/>
    <w:rsid w:val="004B3074"/>
    <w:rsid w:val="004B5D05"/>
    <w:rsid w:val="004B6094"/>
    <w:rsid w:val="004B675D"/>
    <w:rsid w:val="004B7060"/>
    <w:rsid w:val="004C0FC7"/>
    <w:rsid w:val="004C164D"/>
    <w:rsid w:val="004C1B0D"/>
    <w:rsid w:val="004C2A07"/>
    <w:rsid w:val="004C34F8"/>
    <w:rsid w:val="004C403B"/>
    <w:rsid w:val="004C440D"/>
    <w:rsid w:val="004C6600"/>
    <w:rsid w:val="004C6B13"/>
    <w:rsid w:val="004C6C60"/>
    <w:rsid w:val="004C70E3"/>
    <w:rsid w:val="004C758C"/>
    <w:rsid w:val="004C76D6"/>
    <w:rsid w:val="004D0E99"/>
    <w:rsid w:val="004D140B"/>
    <w:rsid w:val="004D1E83"/>
    <w:rsid w:val="004D2853"/>
    <w:rsid w:val="004D36D1"/>
    <w:rsid w:val="004D3FE4"/>
    <w:rsid w:val="004D4000"/>
    <w:rsid w:val="004D43D7"/>
    <w:rsid w:val="004D4590"/>
    <w:rsid w:val="004D48E6"/>
    <w:rsid w:val="004D5789"/>
    <w:rsid w:val="004D58DB"/>
    <w:rsid w:val="004D6660"/>
    <w:rsid w:val="004D6FC2"/>
    <w:rsid w:val="004E0556"/>
    <w:rsid w:val="004E162A"/>
    <w:rsid w:val="004E1837"/>
    <w:rsid w:val="004E1A3E"/>
    <w:rsid w:val="004E26B8"/>
    <w:rsid w:val="004E27DC"/>
    <w:rsid w:val="004E2BA6"/>
    <w:rsid w:val="004E59CE"/>
    <w:rsid w:val="004F0150"/>
    <w:rsid w:val="004F0D6C"/>
    <w:rsid w:val="004F112E"/>
    <w:rsid w:val="004F1504"/>
    <w:rsid w:val="004F1794"/>
    <w:rsid w:val="004F3201"/>
    <w:rsid w:val="004F5A1D"/>
    <w:rsid w:val="004F6029"/>
    <w:rsid w:val="00500F24"/>
    <w:rsid w:val="00501063"/>
    <w:rsid w:val="005025F5"/>
    <w:rsid w:val="0050407B"/>
    <w:rsid w:val="0050454E"/>
    <w:rsid w:val="00504A9A"/>
    <w:rsid w:val="00507D77"/>
    <w:rsid w:val="00510048"/>
    <w:rsid w:val="0051211F"/>
    <w:rsid w:val="00512829"/>
    <w:rsid w:val="00513B0B"/>
    <w:rsid w:val="005141BF"/>
    <w:rsid w:val="00520858"/>
    <w:rsid w:val="00521815"/>
    <w:rsid w:val="00521FE0"/>
    <w:rsid w:val="00522327"/>
    <w:rsid w:val="0052318A"/>
    <w:rsid w:val="00523683"/>
    <w:rsid w:val="0052550C"/>
    <w:rsid w:val="00525D9B"/>
    <w:rsid w:val="00527D8E"/>
    <w:rsid w:val="0053180B"/>
    <w:rsid w:val="00532930"/>
    <w:rsid w:val="00532ED6"/>
    <w:rsid w:val="00532F72"/>
    <w:rsid w:val="00533957"/>
    <w:rsid w:val="00535491"/>
    <w:rsid w:val="00536D4E"/>
    <w:rsid w:val="00536E62"/>
    <w:rsid w:val="0054155F"/>
    <w:rsid w:val="00543C9C"/>
    <w:rsid w:val="005443D1"/>
    <w:rsid w:val="005443E1"/>
    <w:rsid w:val="00544E3D"/>
    <w:rsid w:val="00545055"/>
    <w:rsid w:val="005452AE"/>
    <w:rsid w:val="00547938"/>
    <w:rsid w:val="00547F19"/>
    <w:rsid w:val="00550404"/>
    <w:rsid w:val="00551D9A"/>
    <w:rsid w:val="0055244A"/>
    <w:rsid w:val="00552B7E"/>
    <w:rsid w:val="00553946"/>
    <w:rsid w:val="005541A3"/>
    <w:rsid w:val="00554209"/>
    <w:rsid w:val="0055518C"/>
    <w:rsid w:val="0055546B"/>
    <w:rsid w:val="00555569"/>
    <w:rsid w:val="005559AC"/>
    <w:rsid w:val="00555D11"/>
    <w:rsid w:val="005573EB"/>
    <w:rsid w:val="00560307"/>
    <w:rsid w:val="00560435"/>
    <w:rsid w:val="005608A0"/>
    <w:rsid w:val="00560F4E"/>
    <w:rsid w:val="0056131E"/>
    <w:rsid w:val="0056171B"/>
    <w:rsid w:val="00561A05"/>
    <w:rsid w:val="00561ABD"/>
    <w:rsid w:val="00561E68"/>
    <w:rsid w:val="0056211D"/>
    <w:rsid w:val="0056282F"/>
    <w:rsid w:val="00563298"/>
    <w:rsid w:val="00567120"/>
    <w:rsid w:val="00567D0B"/>
    <w:rsid w:val="00571E79"/>
    <w:rsid w:val="00572EF4"/>
    <w:rsid w:val="00573EB1"/>
    <w:rsid w:val="00574114"/>
    <w:rsid w:val="00575623"/>
    <w:rsid w:val="00576606"/>
    <w:rsid w:val="005778A5"/>
    <w:rsid w:val="00580899"/>
    <w:rsid w:val="005817E2"/>
    <w:rsid w:val="005817EE"/>
    <w:rsid w:val="00582DE0"/>
    <w:rsid w:val="00584A43"/>
    <w:rsid w:val="00584F80"/>
    <w:rsid w:val="0058514D"/>
    <w:rsid w:val="005858A6"/>
    <w:rsid w:val="00587F7C"/>
    <w:rsid w:val="005900D2"/>
    <w:rsid w:val="005922C2"/>
    <w:rsid w:val="005923A2"/>
    <w:rsid w:val="005936E9"/>
    <w:rsid w:val="00595E4A"/>
    <w:rsid w:val="00596A8B"/>
    <w:rsid w:val="00597BA9"/>
    <w:rsid w:val="005A1B94"/>
    <w:rsid w:val="005A3929"/>
    <w:rsid w:val="005A525A"/>
    <w:rsid w:val="005A54DA"/>
    <w:rsid w:val="005A582A"/>
    <w:rsid w:val="005A6066"/>
    <w:rsid w:val="005A617F"/>
    <w:rsid w:val="005A643A"/>
    <w:rsid w:val="005A6CE7"/>
    <w:rsid w:val="005A75F0"/>
    <w:rsid w:val="005A7995"/>
    <w:rsid w:val="005B0073"/>
    <w:rsid w:val="005B03F8"/>
    <w:rsid w:val="005B040E"/>
    <w:rsid w:val="005B2A68"/>
    <w:rsid w:val="005B57B4"/>
    <w:rsid w:val="005C0240"/>
    <w:rsid w:val="005C107E"/>
    <w:rsid w:val="005C13D4"/>
    <w:rsid w:val="005C232B"/>
    <w:rsid w:val="005C2CD5"/>
    <w:rsid w:val="005C4E7B"/>
    <w:rsid w:val="005C5714"/>
    <w:rsid w:val="005C658F"/>
    <w:rsid w:val="005C6D5B"/>
    <w:rsid w:val="005C7AFD"/>
    <w:rsid w:val="005D1227"/>
    <w:rsid w:val="005D31EC"/>
    <w:rsid w:val="005D4694"/>
    <w:rsid w:val="005D5305"/>
    <w:rsid w:val="005D6A21"/>
    <w:rsid w:val="005D6AD2"/>
    <w:rsid w:val="005D7560"/>
    <w:rsid w:val="005D7D75"/>
    <w:rsid w:val="005E16FE"/>
    <w:rsid w:val="005E216A"/>
    <w:rsid w:val="005E2229"/>
    <w:rsid w:val="005E31A7"/>
    <w:rsid w:val="005E3A11"/>
    <w:rsid w:val="005E45AA"/>
    <w:rsid w:val="005E588B"/>
    <w:rsid w:val="005E5FD3"/>
    <w:rsid w:val="005E6044"/>
    <w:rsid w:val="005E7273"/>
    <w:rsid w:val="005F0764"/>
    <w:rsid w:val="005F13E9"/>
    <w:rsid w:val="005F1E71"/>
    <w:rsid w:val="005F4B21"/>
    <w:rsid w:val="005F4E36"/>
    <w:rsid w:val="005F585B"/>
    <w:rsid w:val="005F5D36"/>
    <w:rsid w:val="005F60E1"/>
    <w:rsid w:val="00600067"/>
    <w:rsid w:val="0060032D"/>
    <w:rsid w:val="00600716"/>
    <w:rsid w:val="0060304C"/>
    <w:rsid w:val="00603C6D"/>
    <w:rsid w:val="00604443"/>
    <w:rsid w:val="0060478A"/>
    <w:rsid w:val="0060635D"/>
    <w:rsid w:val="00606BC1"/>
    <w:rsid w:val="00606C44"/>
    <w:rsid w:val="006077DF"/>
    <w:rsid w:val="006102EE"/>
    <w:rsid w:val="00610875"/>
    <w:rsid w:val="006121B6"/>
    <w:rsid w:val="0061254B"/>
    <w:rsid w:val="0061268D"/>
    <w:rsid w:val="006126DD"/>
    <w:rsid w:val="00614791"/>
    <w:rsid w:val="00616810"/>
    <w:rsid w:val="00620A3A"/>
    <w:rsid w:val="00620E99"/>
    <w:rsid w:val="00621749"/>
    <w:rsid w:val="006218E5"/>
    <w:rsid w:val="00622841"/>
    <w:rsid w:val="006232EE"/>
    <w:rsid w:val="0062380A"/>
    <w:rsid w:val="00623E09"/>
    <w:rsid w:val="006241F5"/>
    <w:rsid w:val="006300DE"/>
    <w:rsid w:val="0063084E"/>
    <w:rsid w:val="0063185F"/>
    <w:rsid w:val="00632039"/>
    <w:rsid w:val="00632E2B"/>
    <w:rsid w:val="00633A79"/>
    <w:rsid w:val="00633E5C"/>
    <w:rsid w:val="0063450F"/>
    <w:rsid w:val="006348DE"/>
    <w:rsid w:val="006351EC"/>
    <w:rsid w:val="0063685C"/>
    <w:rsid w:val="00637169"/>
    <w:rsid w:val="00640ED1"/>
    <w:rsid w:val="00642254"/>
    <w:rsid w:val="00642F76"/>
    <w:rsid w:val="006456AD"/>
    <w:rsid w:val="00645D0C"/>
    <w:rsid w:val="0064649D"/>
    <w:rsid w:val="00646A8C"/>
    <w:rsid w:val="0064745D"/>
    <w:rsid w:val="00651499"/>
    <w:rsid w:val="0065186E"/>
    <w:rsid w:val="006520C6"/>
    <w:rsid w:val="006523D9"/>
    <w:rsid w:val="00653746"/>
    <w:rsid w:val="006538A9"/>
    <w:rsid w:val="0065410C"/>
    <w:rsid w:val="00655C67"/>
    <w:rsid w:val="00660580"/>
    <w:rsid w:val="00661A72"/>
    <w:rsid w:val="00661F53"/>
    <w:rsid w:val="00662A23"/>
    <w:rsid w:val="00662F8F"/>
    <w:rsid w:val="00663F9A"/>
    <w:rsid w:val="00665C43"/>
    <w:rsid w:val="00666005"/>
    <w:rsid w:val="00666A10"/>
    <w:rsid w:val="00667098"/>
    <w:rsid w:val="006679F2"/>
    <w:rsid w:val="00670B53"/>
    <w:rsid w:val="006718AF"/>
    <w:rsid w:val="00672533"/>
    <w:rsid w:val="00672745"/>
    <w:rsid w:val="00672E14"/>
    <w:rsid w:val="00673B05"/>
    <w:rsid w:val="006746D4"/>
    <w:rsid w:val="00674FBB"/>
    <w:rsid w:val="00675634"/>
    <w:rsid w:val="00676333"/>
    <w:rsid w:val="00676EB8"/>
    <w:rsid w:val="00677126"/>
    <w:rsid w:val="00677748"/>
    <w:rsid w:val="00680E77"/>
    <w:rsid w:val="00680FD0"/>
    <w:rsid w:val="006811B6"/>
    <w:rsid w:val="006818F0"/>
    <w:rsid w:val="00683064"/>
    <w:rsid w:val="00683B56"/>
    <w:rsid w:val="00686309"/>
    <w:rsid w:val="00686789"/>
    <w:rsid w:val="00687D09"/>
    <w:rsid w:val="00690B3D"/>
    <w:rsid w:val="00692857"/>
    <w:rsid w:val="00692A47"/>
    <w:rsid w:val="00694789"/>
    <w:rsid w:val="006A10D1"/>
    <w:rsid w:val="006A1466"/>
    <w:rsid w:val="006A176B"/>
    <w:rsid w:val="006A2609"/>
    <w:rsid w:val="006A264A"/>
    <w:rsid w:val="006A2D28"/>
    <w:rsid w:val="006A38C6"/>
    <w:rsid w:val="006A3C68"/>
    <w:rsid w:val="006A40CF"/>
    <w:rsid w:val="006A4949"/>
    <w:rsid w:val="006A7365"/>
    <w:rsid w:val="006A78A4"/>
    <w:rsid w:val="006A7ED5"/>
    <w:rsid w:val="006B21A3"/>
    <w:rsid w:val="006B284C"/>
    <w:rsid w:val="006B28D6"/>
    <w:rsid w:val="006B3355"/>
    <w:rsid w:val="006B441B"/>
    <w:rsid w:val="006B5EAC"/>
    <w:rsid w:val="006B6969"/>
    <w:rsid w:val="006C0EE5"/>
    <w:rsid w:val="006C1240"/>
    <w:rsid w:val="006C22C9"/>
    <w:rsid w:val="006C2996"/>
    <w:rsid w:val="006C2EC7"/>
    <w:rsid w:val="006C3AE4"/>
    <w:rsid w:val="006C41A1"/>
    <w:rsid w:val="006C4666"/>
    <w:rsid w:val="006C4EEC"/>
    <w:rsid w:val="006C501C"/>
    <w:rsid w:val="006C6E0A"/>
    <w:rsid w:val="006C7E2D"/>
    <w:rsid w:val="006D149A"/>
    <w:rsid w:val="006D1CB3"/>
    <w:rsid w:val="006D1E80"/>
    <w:rsid w:val="006D33CC"/>
    <w:rsid w:val="006D5116"/>
    <w:rsid w:val="006D6783"/>
    <w:rsid w:val="006D6B24"/>
    <w:rsid w:val="006D6CD5"/>
    <w:rsid w:val="006E0514"/>
    <w:rsid w:val="006E0B44"/>
    <w:rsid w:val="006E1E4A"/>
    <w:rsid w:val="006E2A2B"/>
    <w:rsid w:val="006E379F"/>
    <w:rsid w:val="006E7470"/>
    <w:rsid w:val="006F014E"/>
    <w:rsid w:val="006F0370"/>
    <w:rsid w:val="006F0CE0"/>
    <w:rsid w:val="006F1529"/>
    <w:rsid w:val="006F167B"/>
    <w:rsid w:val="006F1C84"/>
    <w:rsid w:val="006F1FEF"/>
    <w:rsid w:val="006F3CF3"/>
    <w:rsid w:val="006F4FA9"/>
    <w:rsid w:val="006F57A1"/>
    <w:rsid w:val="006F6B7B"/>
    <w:rsid w:val="00701058"/>
    <w:rsid w:val="0070110D"/>
    <w:rsid w:val="0070170A"/>
    <w:rsid w:val="00701CCA"/>
    <w:rsid w:val="00701F02"/>
    <w:rsid w:val="007021BA"/>
    <w:rsid w:val="00702888"/>
    <w:rsid w:val="00702F1A"/>
    <w:rsid w:val="00703D26"/>
    <w:rsid w:val="00704870"/>
    <w:rsid w:val="00707124"/>
    <w:rsid w:val="00707153"/>
    <w:rsid w:val="00707342"/>
    <w:rsid w:val="007132B0"/>
    <w:rsid w:val="007135D5"/>
    <w:rsid w:val="007220C1"/>
    <w:rsid w:val="00722183"/>
    <w:rsid w:val="00722F87"/>
    <w:rsid w:val="0072378B"/>
    <w:rsid w:val="00724263"/>
    <w:rsid w:val="00730625"/>
    <w:rsid w:val="00730DE6"/>
    <w:rsid w:val="007312F8"/>
    <w:rsid w:val="00731AC4"/>
    <w:rsid w:val="00732F2F"/>
    <w:rsid w:val="0073327C"/>
    <w:rsid w:val="0073352C"/>
    <w:rsid w:val="00733BDF"/>
    <w:rsid w:val="007354DA"/>
    <w:rsid w:val="007356D4"/>
    <w:rsid w:val="007370F0"/>
    <w:rsid w:val="007410A9"/>
    <w:rsid w:val="007423D8"/>
    <w:rsid w:val="00742C6A"/>
    <w:rsid w:val="00745F87"/>
    <w:rsid w:val="00746FFF"/>
    <w:rsid w:val="007479A4"/>
    <w:rsid w:val="00747BFC"/>
    <w:rsid w:val="00747C03"/>
    <w:rsid w:val="00747F11"/>
    <w:rsid w:val="007504C4"/>
    <w:rsid w:val="007505A6"/>
    <w:rsid w:val="00751550"/>
    <w:rsid w:val="007520F5"/>
    <w:rsid w:val="00754D42"/>
    <w:rsid w:val="007568CD"/>
    <w:rsid w:val="00757B0F"/>
    <w:rsid w:val="0076109F"/>
    <w:rsid w:val="007616E5"/>
    <w:rsid w:val="00762D9C"/>
    <w:rsid w:val="00763A4B"/>
    <w:rsid w:val="0076518C"/>
    <w:rsid w:val="007669D3"/>
    <w:rsid w:val="00767B0A"/>
    <w:rsid w:val="0077121A"/>
    <w:rsid w:val="00771F51"/>
    <w:rsid w:val="00772FBC"/>
    <w:rsid w:val="007748B3"/>
    <w:rsid w:val="00775AC1"/>
    <w:rsid w:val="00776DD8"/>
    <w:rsid w:val="0078264C"/>
    <w:rsid w:val="00783503"/>
    <w:rsid w:val="00784003"/>
    <w:rsid w:val="0078471A"/>
    <w:rsid w:val="0078723E"/>
    <w:rsid w:val="007906C3"/>
    <w:rsid w:val="00790706"/>
    <w:rsid w:val="0079105F"/>
    <w:rsid w:val="0079156B"/>
    <w:rsid w:val="007915D7"/>
    <w:rsid w:val="00791602"/>
    <w:rsid w:val="00791B9D"/>
    <w:rsid w:val="00792E78"/>
    <w:rsid w:val="007936CE"/>
    <w:rsid w:val="00795058"/>
    <w:rsid w:val="00795CFE"/>
    <w:rsid w:val="007966FA"/>
    <w:rsid w:val="007A1F64"/>
    <w:rsid w:val="007A347E"/>
    <w:rsid w:val="007A4B78"/>
    <w:rsid w:val="007A5BBB"/>
    <w:rsid w:val="007A5CE5"/>
    <w:rsid w:val="007A6012"/>
    <w:rsid w:val="007A6869"/>
    <w:rsid w:val="007A6F36"/>
    <w:rsid w:val="007B00BD"/>
    <w:rsid w:val="007B1FF5"/>
    <w:rsid w:val="007B41D6"/>
    <w:rsid w:val="007C261A"/>
    <w:rsid w:val="007C3268"/>
    <w:rsid w:val="007C4891"/>
    <w:rsid w:val="007C665D"/>
    <w:rsid w:val="007D0716"/>
    <w:rsid w:val="007D23A5"/>
    <w:rsid w:val="007D2ECE"/>
    <w:rsid w:val="007D3152"/>
    <w:rsid w:val="007D38E8"/>
    <w:rsid w:val="007D4730"/>
    <w:rsid w:val="007D6931"/>
    <w:rsid w:val="007D6D1C"/>
    <w:rsid w:val="007D7718"/>
    <w:rsid w:val="007D7B99"/>
    <w:rsid w:val="007D7EBC"/>
    <w:rsid w:val="007E12BE"/>
    <w:rsid w:val="007E1A6D"/>
    <w:rsid w:val="007E2EA0"/>
    <w:rsid w:val="007E3865"/>
    <w:rsid w:val="007E3C36"/>
    <w:rsid w:val="007E52E5"/>
    <w:rsid w:val="007E5955"/>
    <w:rsid w:val="007F2FCB"/>
    <w:rsid w:val="007F31A9"/>
    <w:rsid w:val="007F4386"/>
    <w:rsid w:val="007F652A"/>
    <w:rsid w:val="007F676F"/>
    <w:rsid w:val="007F6D6B"/>
    <w:rsid w:val="007F6F07"/>
    <w:rsid w:val="007F7760"/>
    <w:rsid w:val="008001DE"/>
    <w:rsid w:val="00800D17"/>
    <w:rsid w:val="00801BD1"/>
    <w:rsid w:val="00804123"/>
    <w:rsid w:val="00804CAF"/>
    <w:rsid w:val="00804DC4"/>
    <w:rsid w:val="008053E8"/>
    <w:rsid w:val="00805A55"/>
    <w:rsid w:val="00805CB8"/>
    <w:rsid w:val="008071A1"/>
    <w:rsid w:val="00811000"/>
    <w:rsid w:val="00813BF6"/>
    <w:rsid w:val="008146AD"/>
    <w:rsid w:val="008148C7"/>
    <w:rsid w:val="00814E35"/>
    <w:rsid w:val="0081512F"/>
    <w:rsid w:val="0081653D"/>
    <w:rsid w:val="008177A9"/>
    <w:rsid w:val="00817F2B"/>
    <w:rsid w:val="008211A6"/>
    <w:rsid w:val="008211FA"/>
    <w:rsid w:val="008213D4"/>
    <w:rsid w:val="00821EA3"/>
    <w:rsid w:val="00822035"/>
    <w:rsid w:val="00822541"/>
    <w:rsid w:val="00823CE6"/>
    <w:rsid w:val="00824485"/>
    <w:rsid w:val="00827D98"/>
    <w:rsid w:val="00832052"/>
    <w:rsid w:val="00834D56"/>
    <w:rsid w:val="008357B4"/>
    <w:rsid w:val="008369E6"/>
    <w:rsid w:val="00837310"/>
    <w:rsid w:val="008374D5"/>
    <w:rsid w:val="00837A9F"/>
    <w:rsid w:val="0084064D"/>
    <w:rsid w:val="00844425"/>
    <w:rsid w:val="0084679C"/>
    <w:rsid w:val="00851FAA"/>
    <w:rsid w:val="0085210F"/>
    <w:rsid w:val="00852ACC"/>
    <w:rsid w:val="00852B8B"/>
    <w:rsid w:val="008536B9"/>
    <w:rsid w:val="00854D0A"/>
    <w:rsid w:val="00854E88"/>
    <w:rsid w:val="008550D1"/>
    <w:rsid w:val="00857A5E"/>
    <w:rsid w:val="00861FA4"/>
    <w:rsid w:val="00862E1B"/>
    <w:rsid w:val="008630B0"/>
    <w:rsid w:val="00864169"/>
    <w:rsid w:val="00866B95"/>
    <w:rsid w:val="008671A9"/>
    <w:rsid w:val="008705FF"/>
    <w:rsid w:val="008712C1"/>
    <w:rsid w:val="00871F54"/>
    <w:rsid w:val="0087350B"/>
    <w:rsid w:val="00874222"/>
    <w:rsid w:val="00875EBC"/>
    <w:rsid w:val="00877425"/>
    <w:rsid w:val="008778EB"/>
    <w:rsid w:val="00877B8A"/>
    <w:rsid w:val="00881586"/>
    <w:rsid w:val="00882041"/>
    <w:rsid w:val="00882996"/>
    <w:rsid w:val="008829E2"/>
    <w:rsid w:val="008857ED"/>
    <w:rsid w:val="0088595F"/>
    <w:rsid w:val="008868BB"/>
    <w:rsid w:val="00887D6B"/>
    <w:rsid w:val="00891AAF"/>
    <w:rsid w:val="00891DE3"/>
    <w:rsid w:val="0089312D"/>
    <w:rsid w:val="00893FD2"/>
    <w:rsid w:val="0089475F"/>
    <w:rsid w:val="00894BCC"/>
    <w:rsid w:val="00894EB5"/>
    <w:rsid w:val="008A2E64"/>
    <w:rsid w:val="008A422A"/>
    <w:rsid w:val="008A4A17"/>
    <w:rsid w:val="008A7BE3"/>
    <w:rsid w:val="008A7F47"/>
    <w:rsid w:val="008B0B94"/>
    <w:rsid w:val="008B1C8F"/>
    <w:rsid w:val="008B5BBD"/>
    <w:rsid w:val="008B5DFF"/>
    <w:rsid w:val="008B6CEB"/>
    <w:rsid w:val="008C19A8"/>
    <w:rsid w:val="008C21CC"/>
    <w:rsid w:val="008C393E"/>
    <w:rsid w:val="008C3A08"/>
    <w:rsid w:val="008C3FC5"/>
    <w:rsid w:val="008C410E"/>
    <w:rsid w:val="008C57F9"/>
    <w:rsid w:val="008C5AED"/>
    <w:rsid w:val="008C66D9"/>
    <w:rsid w:val="008C76E7"/>
    <w:rsid w:val="008D0571"/>
    <w:rsid w:val="008D1273"/>
    <w:rsid w:val="008D1531"/>
    <w:rsid w:val="008D3115"/>
    <w:rsid w:val="008D3F03"/>
    <w:rsid w:val="008D4B93"/>
    <w:rsid w:val="008D7B89"/>
    <w:rsid w:val="008E0351"/>
    <w:rsid w:val="008E0852"/>
    <w:rsid w:val="008E0A3D"/>
    <w:rsid w:val="008E2B80"/>
    <w:rsid w:val="008E2C8D"/>
    <w:rsid w:val="008E2F03"/>
    <w:rsid w:val="008E37AF"/>
    <w:rsid w:val="008E5CCB"/>
    <w:rsid w:val="008F1A0A"/>
    <w:rsid w:val="008F1FCF"/>
    <w:rsid w:val="008F249C"/>
    <w:rsid w:val="008F2AD7"/>
    <w:rsid w:val="008F2D49"/>
    <w:rsid w:val="008F4877"/>
    <w:rsid w:val="008F52C9"/>
    <w:rsid w:val="008F582F"/>
    <w:rsid w:val="008F67F7"/>
    <w:rsid w:val="008F7BB0"/>
    <w:rsid w:val="00900C21"/>
    <w:rsid w:val="00902C39"/>
    <w:rsid w:val="009030C8"/>
    <w:rsid w:val="00903AB0"/>
    <w:rsid w:val="009065C3"/>
    <w:rsid w:val="00906A70"/>
    <w:rsid w:val="00907666"/>
    <w:rsid w:val="00910C6D"/>
    <w:rsid w:val="00911128"/>
    <w:rsid w:val="00911E0C"/>
    <w:rsid w:val="009130F4"/>
    <w:rsid w:val="00914175"/>
    <w:rsid w:val="0091463F"/>
    <w:rsid w:val="00915A5C"/>
    <w:rsid w:val="00915B9D"/>
    <w:rsid w:val="00916FE6"/>
    <w:rsid w:val="00921E06"/>
    <w:rsid w:val="00922AEF"/>
    <w:rsid w:val="00923909"/>
    <w:rsid w:val="00924124"/>
    <w:rsid w:val="00924320"/>
    <w:rsid w:val="00925A34"/>
    <w:rsid w:val="00925C7A"/>
    <w:rsid w:val="00930692"/>
    <w:rsid w:val="00931BC4"/>
    <w:rsid w:val="00933122"/>
    <w:rsid w:val="00933B17"/>
    <w:rsid w:val="00933FA7"/>
    <w:rsid w:val="009348B0"/>
    <w:rsid w:val="0093580C"/>
    <w:rsid w:val="00936FBA"/>
    <w:rsid w:val="00937FCA"/>
    <w:rsid w:val="00940F02"/>
    <w:rsid w:val="00943614"/>
    <w:rsid w:val="0094693B"/>
    <w:rsid w:val="00947BD9"/>
    <w:rsid w:val="00950D57"/>
    <w:rsid w:val="009515F4"/>
    <w:rsid w:val="00952C84"/>
    <w:rsid w:val="009533AE"/>
    <w:rsid w:val="00953A7C"/>
    <w:rsid w:val="009547A4"/>
    <w:rsid w:val="0095544C"/>
    <w:rsid w:val="009568C5"/>
    <w:rsid w:val="009612A2"/>
    <w:rsid w:val="0096271D"/>
    <w:rsid w:val="00964109"/>
    <w:rsid w:val="00965964"/>
    <w:rsid w:val="00966254"/>
    <w:rsid w:val="00966326"/>
    <w:rsid w:val="0096687D"/>
    <w:rsid w:val="009731D1"/>
    <w:rsid w:val="0097329B"/>
    <w:rsid w:val="009734E1"/>
    <w:rsid w:val="0097385C"/>
    <w:rsid w:val="00974EC5"/>
    <w:rsid w:val="00974FDE"/>
    <w:rsid w:val="00977123"/>
    <w:rsid w:val="00977BAF"/>
    <w:rsid w:val="00977CAF"/>
    <w:rsid w:val="0098136F"/>
    <w:rsid w:val="00982C08"/>
    <w:rsid w:val="00982CBE"/>
    <w:rsid w:val="00983ED3"/>
    <w:rsid w:val="009845B8"/>
    <w:rsid w:val="0098628C"/>
    <w:rsid w:val="00986EF8"/>
    <w:rsid w:val="0099058A"/>
    <w:rsid w:val="00991450"/>
    <w:rsid w:val="00996751"/>
    <w:rsid w:val="00996C00"/>
    <w:rsid w:val="009A0056"/>
    <w:rsid w:val="009A14BA"/>
    <w:rsid w:val="009A1666"/>
    <w:rsid w:val="009A27EC"/>
    <w:rsid w:val="009A2821"/>
    <w:rsid w:val="009A3D3B"/>
    <w:rsid w:val="009A4C6B"/>
    <w:rsid w:val="009A505C"/>
    <w:rsid w:val="009A5C9E"/>
    <w:rsid w:val="009A73CA"/>
    <w:rsid w:val="009B0BBF"/>
    <w:rsid w:val="009B0F27"/>
    <w:rsid w:val="009B1A89"/>
    <w:rsid w:val="009B27BA"/>
    <w:rsid w:val="009B443A"/>
    <w:rsid w:val="009B68F2"/>
    <w:rsid w:val="009B6A2D"/>
    <w:rsid w:val="009B708D"/>
    <w:rsid w:val="009B7DF5"/>
    <w:rsid w:val="009C008B"/>
    <w:rsid w:val="009C094E"/>
    <w:rsid w:val="009C0DA7"/>
    <w:rsid w:val="009C0E1F"/>
    <w:rsid w:val="009C406A"/>
    <w:rsid w:val="009C4233"/>
    <w:rsid w:val="009C45EA"/>
    <w:rsid w:val="009C5476"/>
    <w:rsid w:val="009C764B"/>
    <w:rsid w:val="009D304B"/>
    <w:rsid w:val="009D64F1"/>
    <w:rsid w:val="009D71F1"/>
    <w:rsid w:val="009E051A"/>
    <w:rsid w:val="009E0B43"/>
    <w:rsid w:val="009E1EA9"/>
    <w:rsid w:val="009E258B"/>
    <w:rsid w:val="009E395B"/>
    <w:rsid w:val="009E3B40"/>
    <w:rsid w:val="009E6215"/>
    <w:rsid w:val="009F130B"/>
    <w:rsid w:val="009F1D75"/>
    <w:rsid w:val="009F2A99"/>
    <w:rsid w:val="009F49EA"/>
    <w:rsid w:val="009F4DE5"/>
    <w:rsid w:val="009F71ED"/>
    <w:rsid w:val="009F7D46"/>
    <w:rsid w:val="00A01BD3"/>
    <w:rsid w:val="00A05F09"/>
    <w:rsid w:val="00A065D3"/>
    <w:rsid w:val="00A103D4"/>
    <w:rsid w:val="00A11ABE"/>
    <w:rsid w:val="00A13164"/>
    <w:rsid w:val="00A14E5E"/>
    <w:rsid w:val="00A14EFD"/>
    <w:rsid w:val="00A15B6E"/>
    <w:rsid w:val="00A16458"/>
    <w:rsid w:val="00A16747"/>
    <w:rsid w:val="00A16DE3"/>
    <w:rsid w:val="00A20291"/>
    <w:rsid w:val="00A218A4"/>
    <w:rsid w:val="00A22D50"/>
    <w:rsid w:val="00A23F31"/>
    <w:rsid w:val="00A27F30"/>
    <w:rsid w:val="00A32084"/>
    <w:rsid w:val="00A351A6"/>
    <w:rsid w:val="00A354E1"/>
    <w:rsid w:val="00A35799"/>
    <w:rsid w:val="00A36DF5"/>
    <w:rsid w:val="00A36E7E"/>
    <w:rsid w:val="00A37159"/>
    <w:rsid w:val="00A3734A"/>
    <w:rsid w:val="00A40A86"/>
    <w:rsid w:val="00A40AD8"/>
    <w:rsid w:val="00A40E56"/>
    <w:rsid w:val="00A41743"/>
    <w:rsid w:val="00A44413"/>
    <w:rsid w:val="00A449FB"/>
    <w:rsid w:val="00A45908"/>
    <w:rsid w:val="00A46CA9"/>
    <w:rsid w:val="00A47A11"/>
    <w:rsid w:val="00A50171"/>
    <w:rsid w:val="00A50B3F"/>
    <w:rsid w:val="00A5218B"/>
    <w:rsid w:val="00A52DDE"/>
    <w:rsid w:val="00A5401A"/>
    <w:rsid w:val="00A5441D"/>
    <w:rsid w:val="00A54520"/>
    <w:rsid w:val="00A5557C"/>
    <w:rsid w:val="00A564A7"/>
    <w:rsid w:val="00A566A1"/>
    <w:rsid w:val="00A61705"/>
    <w:rsid w:val="00A62100"/>
    <w:rsid w:val="00A63054"/>
    <w:rsid w:val="00A640B1"/>
    <w:rsid w:val="00A66470"/>
    <w:rsid w:val="00A70EE2"/>
    <w:rsid w:val="00A72099"/>
    <w:rsid w:val="00A75DE7"/>
    <w:rsid w:val="00A75F21"/>
    <w:rsid w:val="00A75FEC"/>
    <w:rsid w:val="00A773D4"/>
    <w:rsid w:val="00A80DA1"/>
    <w:rsid w:val="00A81906"/>
    <w:rsid w:val="00A81B90"/>
    <w:rsid w:val="00A82342"/>
    <w:rsid w:val="00A82962"/>
    <w:rsid w:val="00A83301"/>
    <w:rsid w:val="00A83F16"/>
    <w:rsid w:val="00A846A6"/>
    <w:rsid w:val="00A84BB4"/>
    <w:rsid w:val="00A84D38"/>
    <w:rsid w:val="00A869A1"/>
    <w:rsid w:val="00A87527"/>
    <w:rsid w:val="00A92546"/>
    <w:rsid w:val="00A92BD4"/>
    <w:rsid w:val="00A9425A"/>
    <w:rsid w:val="00A94A98"/>
    <w:rsid w:val="00A95A12"/>
    <w:rsid w:val="00A966B8"/>
    <w:rsid w:val="00A9775E"/>
    <w:rsid w:val="00AA06FE"/>
    <w:rsid w:val="00AA1244"/>
    <w:rsid w:val="00AA1CB5"/>
    <w:rsid w:val="00AA2281"/>
    <w:rsid w:val="00AA2D57"/>
    <w:rsid w:val="00AA2DFE"/>
    <w:rsid w:val="00AA30D6"/>
    <w:rsid w:val="00AA4040"/>
    <w:rsid w:val="00AA568A"/>
    <w:rsid w:val="00AA5842"/>
    <w:rsid w:val="00AA6DD6"/>
    <w:rsid w:val="00AA6E1D"/>
    <w:rsid w:val="00AA7C86"/>
    <w:rsid w:val="00AB1DE1"/>
    <w:rsid w:val="00AB4A09"/>
    <w:rsid w:val="00AB51D8"/>
    <w:rsid w:val="00AB75C5"/>
    <w:rsid w:val="00AC2716"/>
    <w:rsid w:val="00AC287F"/>
    <w:rsid w:val="00AC414A"/>
    <w:rsid w:val="00AC4550"/>
    <w:rsid w:val="00AC7287"/>
    <w:rsid w:val="00AD0F23"/>
    <w:rsid w:val="00AD21F6"/>
    <w:rsid w:val="00AD2745"/>
    <w:rsid w:val="00AD338E"/>
    <w:rsid w:val="00AD4F67"/>
    <w:rsid w:val="00AD5D33"/>
    <w:rsid w:val="00AD5E26"/>
    <w:rsid w:val="00AD6A75"/>
    <w:rsid w:val="00AD7440"/>
    <w:rsid w:val="00AD75DF"/>
    <w:rsid w:val="00AE1C7B"/>
    <w:rsid w:val="00AE3540"/>
    <w:rsid w:val="00AE49B6"/>
    <w:rsid w:val="00AE7248"/>
    <w:rsid w:val="00AE75FE"/>
    <w:rsid w:val="00AE7D40"/>
    <w:rsid w:val="00AF119B"/>
    <w:rsid w:val="00AF3610"/>
    <w:rsid w:val="00AF3804"/>
    <w:rsid w:val="00AF3A67"/>
    <w:rsid w:val="00AF522A"/>
    <w:rsid w:val="00AF5775"/>
    <w:rsid w:val="00AF6FBD"/>
    <w:rsid w:val="00B0295B"/>
    <w:rsid w:val="00B029D7"/>
    <w:rsid w:val="00B02AAC"/>
    <w:rsid w:val="00B02E42"/>
    <w:rsid w:val="00B04168"/>
    <w:rsid w:val="00B04FFA"/>
    <w:rsid w:val="00B0586D"/>
    <w:rsid w:val="00B06ADA"/>
    <w:rsid w:val="00B06E6E"/>
    <w:rsid w:val="00B06ED3"/>
    <w:rsid w:val="00B07518"/>
    <w:rsid w:val="00B077B4"/>
    <w:rsid w:val="00B07ABF"/>
    <w:rsid w:val="00B11F63"/>
    <w:rsid w:val="00B14640"/>
    <w:rsid w:val="00B15D0F"/>
    <w:rsid w:val="00B1678B"/>
    <w:rsid w:val="00B17CC7"/>
    <w:rsid w:val="00B216C5"/>
    <w:rsid w:val="00B2179D"/>
    <w:rsid w:val="00B21EB0"/>
    <w:rsid w:val="00B22C2C"/>
    <w:rsid w:val="00B26889"/>
    <w:rsid w:val="00B306DC"/>
    <w:rsid w:val="00B30BBE"/>
    <w:rsid w:val="00B31622"/>
    <w:rsid w:val="00B326FF"/>
    <w:rsid w:val="00B330AD"/>
    <w:rsid w:val="00B3336C"/>
    <w:rsid w:val="00B33BD7"/>
    <w:rsid w:val="00B34CFB"/>
    <w:rsid w:val="00B34F67"/>
    <w:rsid w:val="00B36DE4"/>
    <w:rsid w:val="00B40F1F"/>
    <w:rsid w:val="00B410ED"/>
    <w:rsid w:val="00B4152C"/>
    <w:rsid w:val="00B42085"/>
    <w:rsid w:val="00B42E7C"/>
    <w:rsid w:val="00B42FD9"/>
    <w:rsid w:val="00B435E6"/>
    <w:rsid w:val="00B47273"/>
    <w:rsid w:val="00B478F3"/>
    <w:rsid w:val="00B529D0"/>
    <w:rsid w:val="00B5532F"/>
    <w:rsid w:val="00B55F24"/>
    <w:rsid w:val="00B5668D"/>
    <w:rsid w:val="00B61064"/>
    <w:rsid w:val="00B61289"/>
    <w:rsid w:val="00B6325E"/>
    <w:rsid w:val="00B63394"/>
    <w:rsid w:val="00B64C11"/>
    <w:rsid w:val="00B654EC"/>
    <w:rsid w:val="00B65672"/>
    <w:rsid w:val="00B6668F"/>
    <w:rsid w:val="00B66AE6"/>
    <w:rsid w:val="00B66B78"/>
    <w:rsid w:val="00B67C49"/>
    <w:rsid w:val="00B7082D"/>
    <w:rsid w:val="00B725FC"/>
    <w:rsid w:val="00B728BA"/>
    <w:rsid w:val="00B7297E"/>
    <w:rsid w:val="00B74193"/>
    <w:rsid w:val="00B74D8E"/>
    <w:rsid w:val="00B7685F"/>
    <w:rsid w:val="00B76D85"/>
    <w:rsid w:val="00B77340"/>
    <w:rsid w:val="00B82C10"/>
    <w:rsid w:val="00B82F47"/>
    <w:rsid w:val="00B8565C"/>
    <w:rsid w:val="00B90451"/>
    <w:rsid w:val="00B9077A"/>
    <w:rsid w:val="00B9390B"/>
    <w:rsid w:val="00B93F8F"/>
    <w:rsid w:val="00B96DE5"/>
    <w:rsid w:val="00B9746A"/>
    <w:rsid w:val="00B978CF"/>
    <w:rsid w:val="00B97AE6"/>
    <w:rsid w:val="00BA3341"/>
    <w:rsid w:val="00BA3B0F"/>
    <w:rsid w:val="00BA524C"/>
    <w:rsid w:val="00BA5B90"/>
    <w:rsid w:val="00BA6983"/>
    <w:rsid w:val="00BB07BD"/>
    <w:rsid w:val="00BB1700"/>
    <w:rsid w:val="00BB19FB"/>
    <w:rsid w:val="00BB375D"/>
    <w:rsid w:val="00BB4CED"/>
    <w:rsid w:val="00BB6121"/>
    <w:rsid w:val="00BB62EF"/>
    <w:rsid w:val="00BB6C78"/>
    <w:rsid w:val="00BC2399"/>
    <w:rsid w:val="00BC242C"/>
    <w:rsid w:val="00BC3F43"/>
    <w:rsid w:val="00BC5182"/>
    <w:rsid w:val="00BC612D"/>
    <w:rsid w:val="00BC738F"/>
    <w:rsid w:val="00BD053D"/>
    <w:rsid w:val="00BD155D"/>
    <w:rsid w:val="00BD1670"/>
    <w:rsid w:val="00BD29CE"/>
    <w:rsid w:val="00BD3030"/>
    <w:rsid w:val="00BD3640"/>
    <w:rsid w:val="00BD4270"/>
    <w:rsid w:val="00BD4CBB"/>
    <w:rsid w:val="00BD57FB"/>
    <w:rsid w:val="00BD598C"/>
    <w:rsid w:val="00BD6E67"/>
    <w:rsid w:val="00BE0462"/>
    <w:rsid w:val="00BE1242"/>
    <w:rsid w:val="00BE1517"/>
    <w:rsid w:val="00BE3497"/>
    <w:rsid w:val="00BE372D"/>
    <w:rsid w:val="00BE406C"/>
    <w:rsid w:val="00BE4D4F"/>
    <w:rsid w:val="00BE679D"/>
    <w:rsid w:val="00BE7BF6"/>
    <w:rsid w:val="00BF07D3"/>
    <w:rsid w:val="00BF083E"/>
    <w:rsid w:val="00BF250C"/>
    <w:rsid w:val="00BF26BB"/>
    <w:rsid w:val="00BF2F7A"/>
    <w:rsid w:val="00BF40B4"/>
    <w:rsid w:val="00BF4847"/>
    <w:rsid w:val="00BF613C"/>
    <w:rsid w:val="00BF75EA"/>
    <w:rsid w:val="00BF7F86"/>
    <w:rsid w:val="00C00909"/>
    <w:rsid w:val="00C0172E"/>
    <w:rsid w:val="00C01814"/>
    <w:rsid w:val="00C04A4E"/>
    <w:rsid w:val="00C04E43"/>
    <w:rsid w:val="00C057FD"/>
    <w:rsid w:val="00C10ACB"/>
    <w:rsid w:val="00C10F2C"/>
    <w:rsid w:val="00C116A1"/>
    <w:rsid w:val="00C13E94"/>
    <w:rsid w:val="00C14612"/>
    <w:rsid w:val="00C15843"/>
    <w:rsid w:val="00C15964"/>
    <w:rsid w:val="00C20CB4"/>
    <w:rsid w:val="00C21472"/>
    <w:rsid w:val="00C24448"/>
    <w:rsid w:val="00C24978"/>
    <w:rsid w:val="00C2574F"/>
    <w:rsid w:val="00C27F2A"/>
    <w:rsid w:val="00C301B8"/>
    <w:rsid w:val="00C34891"/>
    <w:rsid w:val="00C366AF"/>
    <w:rsid w:val="00C401B6"/>
    <w:rsid w:val="00C41226"/>
    <w:rsid w:val="00C418A3"/>
    <w:rsid w:val="00C437ED"/>
    <w:rsid w:val="00C43EAF"/>
    <w:rsid w:val="00C4418C"/>
    <w:rsid w:val="00C44860"/>
    <w:rsid w:val="00C45035"/>
    <w:rsid w:val="00C4508C"/>
    <w:rsid w:val="00C4769B"/>
    <w:rsid w:val="00C5015B"/>
    <w:rsid w:val="00C509A7"/>
    <w:rsid w:val="00C50F6C"/>
    <w:rsid w:val="00C52677"/>
    <w:rsid w:val="00C52B00"/>
    <w:rsid w:val="00C5344F"/>
    <w:rsid w:val="00C537FF"/>
    <w:rsid w:val="00C54BE7"/>
    <w:rsid w:val="00C56B32"/>
    <w:rsid w:val="00C56E93"/>
    <w:rsid w:val="00C571B9"/>
    <w:rsid w:val="00C57BF5"/>
    <w:rsid w:val="00C6202C"/>
    <w:rsid w:val="00C62B9D"/>
    <w:rsid w:val="00C62EE4"/>
    <w:rsid w:val="00C657B1"/>
    <w:rsid w:val="00C66285"/>
    <w:rsid w:val="00C677B4"/>
    <w:rsid w:val="00C67B47"/>
    <w:rsid w:val="00C67CF5"/>
    <w:rsid w:val="00C70984"/>
    <w:rsid w:val="00C714AC"/>
    <w:rsid w:val="00C71629"/>
    <w:rsid w:val="00C723AA"/>
    <w:rsid w:val="00C724C5"/>
    <w:rsid w:val="00C72636"/>
    <w:rsid w:val="00C72740"/>
    <w:rsid w:val="00C74088"/>
    <w:rsid w:val="00C76A29"/>
    <w:rsid w:val="00C77923"/>
    <w:rsid w:val="00C82DA0"/>
    <w:rsid w:val="00C83932"/>
    <w:rsid w:val="00C84CE0"/>
    <w:rsid w:val="00C9228E"/>
    <w:rsid w:val="00C930D8"/>
    <w:rsid w:val="00C95C47"/>
    <w:rsid w:val="00C95E0F"/>
    <w:rsid w:val="00C97130"/>
    <w:rsid w:val="00C973E9"/>
    <w:rsid w:val="00C97805"/>
    <w:rsid w:val="00CA005E"/>
    <w:rsid w:val="00CA05A5"/>
    <w:rsid w:val="00CA4FDB"/>
    <w:rsid w:val="00CA5053"/>
    <w:rsid w:val="00CA6005"/>
    <w:rsid w:val="00CA6296"/>
    <w:rsid w:val="00CB0315"/>
    <w:rsid w:val="00CB0BA7"/>
    <w:rsid w:val="00CB13AE"/>
    <w:rsid w:val="00CB2176"/>
    <w:rsid w:val="00CB2537"/>
    <w:rsid w:val="00CB3020"/>
    <w:rsid w:val="00CB7A2C"/>
    <w:rsid w:val="00CC0720"/>
    <w:rsid w:val="00CC202C"/>
    <w:rsid w:val="00CC2470"/>
    <w:rsid w:val="00CC2554"/>
    <w:rsid w:val="00CC2DA7"/>
    <w:rsid w:val="00CC2EF8"/>
    <w:rsid w:val="00CC3204"/>
    <w:rsid w:val="00CC5177"/>
    <w:rsid w:val="00CC53DE"/>
    <w:rsid w:val="00CC55AB"/>
    <w:rsid w:val="00CC5702"/>
    <w:rsid w:val="00CC5D02"/>
    <w:rsid w:val="00CC613E"/>
    <w:rsid w:val="00CD2237"/>
    <w:rsid w:val="00CD292C"/>
    <w:rsid w:val="00CD2998"/>
    <w:rsid w:val="00CD2D18"/>
    <w:rsid w:val="00CD2F3C"/>
    <w:rsid w:val="00CD3354"/>
    <w:rsid w:val="00CD3878"/>
    <w:rsid w:val="00CD4B28"/>
    <w:rsid w:val="00CD5193"/>
    <w:rsid w:val="00CD7E2F"/>
    <w:rsid w:val="00CD7FE5"/>
    <w:rsid w:val="00CE5124"/>
    <w:rsid w:val="00CF3CF1"/>
    <w:rsid w:val="00CF4953"/>
    <w:rsid w:val="00CF4DA0"/>
    <w:rsid w:val="00CF6482"/>
    <w:rsid w:val="00CF75B7"/>
    <w:rsid w:val="00D00815"/>
    <w:rsid w:val="00D0173B"/>
    <w:rsid w:val="00D01F9F"/>
    <w:rsid w:val="00D03E5D"/>
    <w:rsid w:val="00D042CE"/>
    <w:rsid w:val="00D04356"/>
    <w:rsid w:val="00D04DF9"/>
    <w:rsid w:val="00D06B4F"/>
    <w:rsid w:val="00D07631"/>
    <w:rsid w:val="00D1015B"/>
    <w:rsid w:val="00D13166"/>
    <w:rsid w:val="00D15B0C"/>
    <w:rsid w:val="00D15EE5"/>
    <w:rsid w:val="00D22B86"/>
    <w:rsid w:val="00D2372C"/>
    <w:rsid w:val="00D24646"/>
    <w:rsid w:val="00D247F1"/>
    <w:rsid w:val="00D25B24"/>
    <w:rsid w:val="00D274D5"/>
    <w:rsid w:val="00D30580"/>
    <w:rsid w:val="00D31388"/>
    <w:rsid w:val="00D316A0"/>
    <w:rsid w:val="00D32664"/>
    <w:rsid w:val="00D33D63"/>
    <w:rsid w:val="00D35924"/>
    <w:rsid w:val="00D40959"/>
    <w:rsid w:val="00D40D56"/>
    <w:rsid w:val="00D418B3"/>
    <w:rsid w:val="00D43F6B"/>
    <w:rsid w:val="00D44CEB"/>
    <w:rsid w:val="00D44DA7"/>
    <w:rsid w:val="00D44F08"/>
    <w:rsid w:val="00D45313"/>
    <w:rsid w:val="00D45C08"/>
    <w:rsid w:val="00D46AB4"/>
    <w:rsid w:val="00D50757"/>
    <w:rsid w:val="00D51EB9"/>
    <w:rsid w:val="00D53290"/>
    <w:rsid w:val="00D534CB"/>
    <w:rsid w:val="00D53832"/>
    <w:rsid w:val="00D53C3E"/>
    <w:rsid w:val="00D55BA6"/>
    <w:rsid w:val="00D57310"/>
    <w:rsid w:val="00D61618"/>
    <w:rsid w:val="00D62FA2"/>
    <w:rsid w:val="00D6306D"/>
    <w:rsid w:val="00D63401"/>
    <w:rsid w:val="00D63B3C"/>
    <w:rsid w:val="00D64A60"/>
    <w:rsid w:val="00D64B74"/>
    <w:rsid w:val="00D65298"/>
    <w:rsid w:val="00D65892"/>
    <w:rsid w:val="00D66032"/>
    <w:rsid w:val="00D70627"/>
    <w:rsid w:val="00D731A7"/>
    <w:rsid w:val="00D73E57"/>
    <w:rsid w:val="00D750A7"/>
    <w:rsid w:val="00D752F5"/>
    <w:rsid w:val="00D801CA"/>
    <w:rsid w:val="00D80F6B"/>
    <w:rsid w:val="00D847D4"/>
    <w:rsid w:val="00D84AE7"/>
    <w:rsid w:val="00D85DAE"/>
    <w:rsid w:val="00D86F96"/>
    <w:rsid w:val="00D87D20"/>
    <w:rsid w:val="00D9109E"/>
    <w:rsid w:val="00D92E79"/>
    <w:rsid w:val="00D94846"/>
    <w:rsid w:val="00D96059"/>
    <w:rsid w:val="00D9638A"/>
    <w:rsid w:val="00D968F5"/>
    <w:rsid w:val="00D969AC"/>
    <w:rsid w:val="00D970F0"/>
    <w:rsid w:val="00DA0244"/>
    <w:rsid w:val="00DA1865"/>
    <w:rsid w:val="00DA2B63"/>
    <w:rsid w:val="00DA39FA"/>
    <w:rsid w:val="00DA4C50"/>
    <w:rsid w:val="00DA55CF"/>
    <w:rsid w:val="00DA60C0"/>
    <w:rsid w:val="00DB0E27"/>
    <w:rsid w:val="00DB2101"/>
    <w:rsid w:val="00DB2528"/>
    <w:rsid w:val="00DB4527"/>
    <w:rsid w:val="00DB6B2A"/>
    <w:rsid w:val="00DB7238"/>
    <w:rsid w:val="00DB75A7"/>
    <w:rsid w:val="00DC0C0E"/>
    <w:rsid w:val="00DC2795"/>
    <w:rsid w:val="00DC545F"/>
    <w:rsid w:val="00DC67C5"/>
    <w:rsid w:val="00DC6B8C"/>
    <w:rsid w:val="00DC6EE0"/>
    <w:rsid w:val="00DC7615"/>
    <w:rsid w:val="00DC7CCD"/>
    <w:rsid w:val="00DD202C"/>
    <w:rsid w:val="00DD228D"/>
    <w:rsid w:val="00DD4139"/>
    <w:rsid w:val="00DD5009"/>
    <w:rsid w:val="00DD64A8"/>
    <w:rsid w:val="00DD72D5"/>
    <w:rsid w:val="00DE12B5"/>
    <w:rsid w:val="00DE27E4"/>
    <w:rsid w:val="00DE6A64"/>
    <w:rsid w:val="00DE6C09"/>
    <w:rsid w:val="00DE78C5"/>
    <w:rsid w:val="00DF0A3B"/>
    <w:rsid w:val="00DF26E5"/>
    <w:rsid w:val="00DF6AD1"/>
    <w:rsid w:val="00DF6DF8"/>
    <w:rsid w:val="00E022FF"/>
    <w:rsid w:val="00E03008"/>
    <w:rsid w:val="00E035F3"/>
    <w:rsid w:val="00E03B8D"/>
    <w:rsid w:val="00E03EE1"/>
    <w:rsid w:val="00E04526"/>
    <w:rsid w:val="00E04ACA"/>
    <w:rsid w:val="00E05CED"/>
    <w:rsid w:val="00E05E3B"/>
    <w:rsid w:val="00E06930"/>
    <w:rsid w:val="00E06999"/>
    <w:rsid w:val="00E07FC4"/>
    <w:rsid w:val="00E10D13"/>
    <w:rsid w:val="00E10EFD"/>
    <w:rsid w:val="00E113B4"/>
    <w:rsid w:val="00E1415F"/>
    <w:rsid w:val="00E150A9"/>
    <w:rsid w:val="00E155C5"/>
    <w:rsid w:val="00E15B38"/>
    <w:rsid w:val="00E15C7D"/>
    <w:rsid w:val="00E17A0A"/>
    <w:rsid w:val="00E20823"/>
    <w:rsid w:val="00E20A3E"/>
    <w:rsid w:val="00E20B9A"/>
    <w:rsid w:val="00E22744"/>
    <w:rsid w:val="00E2463F"/>
    <w:rsid w:val="00E2546A"/>
    <w:rsid w:val="00E25769"/>
    <w:rsid w:val="00E27203"/>
    <w:rsid w:val="00E278D1"/>
    <w:rsid w:val="00E3000E"/>
    <w:rsid w:val="00E30581"/>
    <w:rsid w:val="00E305F6"/>
    <w:rsid w:val="00E33544"/>
    <w:rsid w:val="00E33969"/>
    <w:rsid w:val="00E33C74"/>
    <w:rsid w:val="00E35783"/>
    <w:rsid w:val="00E357EB"/>
    <w:rsid w:val="00E35CEB"/>
    <w:rsid w:val="00E36ED2"/>
    <w:rsid w:val="00E37BF8"/>
    <w:rsid w:val="00E411A2"/>
    <w:rsid w:val="00E4194F"/>
    <w:rsid w:val="00E440F6"/>
    <w:rsid w:val="00E444D8"/>
    <w:rsid w:val="00E45317"/>
    <w:rsid w:val="00E474B1"/>
    <w:rsid w:val="00E47D8C"/>
    <w:rsid w:val="00E47E8E"/>
    <w:rsid w:val="00E47FC3"/>
    <w:rsid w:val="00E502D6"/>
    <w:rsid w:val="00E5157E"/>
    <w:rsid w:val="00E51CB2"/>
    <w:rsid w:val="00E51CB8"/>
    <w:rsid w:val="00E51D34"/>
    <w:rsid w:val="00E51FAE"/>
    <w:rsid w:val="00E54199"/>
    <w:rsid w:val="00E5428B"/>
    <w:rsid w:val="00E55FD1"/>
    <w:rsid w:val="00E56405"/>
    <w:rsid w:val="00E5646D"/>
    <w:rsid w:val="00E5766C"/>
    <w:rsid w:val="00E61A7A"/>
    <w:rsid w:val="00E6225B"/>
    <w:rsid w:val="00E655F4"/>
    <w:rsid w:val="00E679C4"/>
    <w:rsid w:val="00E7248F"/>
    <w:rsid w:val="00E7314A"/>
    <w:rsid w:val="00E73783"/>
    <w:rsid w:val="00E742C5"/>
    <w:rsid w:val="00E74A2D"/>
    <w:rsid w:val="00E75AA4"/>
    <w:rsid w:val="00E76F3E"/>
    <w:rsid w:val="00E83169"/>
    <w:rsid w:val="00E84D8F"/>
    <w:rsid w:val="00E861D1"/>
    <w:rsid w:val="00E86375"/>
    <w:rsid w:val="00E86E12"/>
    <w:rsid w:val="00E87097"/>
    <w:rsid w:val="00E94612"/>
    <w:rsid w:val="00E95405"/>
    <w:rsid w:val="00E95937"/>
    <w:rsid w:val="00E96C4E"/>
    <w:rsid w:val="00EA0623"/>
    <w:rsid w:val="00EA0C40"/>
    <w:rsid w:val="00EA0C42"/>
    <w:rsid w:val="00EA203F"/>
    <w:rsid w:val="00EA2A19"/>
    <w:rsid w:val="00EA56DC"/>
    <w:rsid w:val="00EA6BA4"/>
    <w:rsid w:val="00EA7150"/>
    <w:rsid w:val="00EA7666"/>
    <w:rsid w:val="00EB1F34"/>
    <w:rsid w:val="00EB6204"/>
    <w:rsid w:val="00EB6ABD"/>
    <w:rsid w:val="00EC32CB"/>
    <w:rsid w:val="00EC33F7"/>
    <w:rsid w:val="00EC52D6"/>
    <w:rsid w:val="00EC6150"/>
    <w:rsid w:val="00EC7B51"/>
    <w:rsid w:val="00ED16C8"/>
    <w:rsid w:val="00ED1E8A"/>
    <w:rsid w:val="00ED1FC0"/>
    <w:rsid w:val="00ED307F"/>
    <w:rsid w:val="00ED3733"/>
    <w:rsid w:val="00ED37B7"/>
    <w:rsid w:val="00ED3B68"/>
    <w:rsid w:val="00ED4B9C"/>
    <w:rsid w:val="00ED7723"/>
    <w:rsid w:val="00EE03A0"/>
    <w:rsid w:val="00EE16FC"/>
    <w:rsid w:val="00EE1C1C"/>
    <w:rsid w:val="00EE3091"/>
    <w:rsid w:val="00EE30A8"/>
    <w:rsid w:val="00EE46C3"/>
    <w:rsid w:val="00EE6749"/>
    <w:rsid w:val="00EE7CBF"/>
    <w:rsid w:val="00EE7E7D"/>
    <w:rsid w:val="00EF07E7"/>
    <w:rsid w:val="00EF0871"/>
    <w:rsid w:val="00EF2BC3"/>
    <w:rsid w:val="00EF2CF6"/>
    <w:rsid w:val="00EF3C38"/>
    <w:rsid w:val="00EF40AA"/>
    <w:rsid w:val="00EF6A68"/>
    <w:rsid w:val="00F02066"/>
    <w:rsid w:val="00F0213D"/>
    <w:rsid w:val="00F02CAB"/>
    <w:rsid w:val="00F035CB"/>
    <w:rsid w:val="00F046F1"/>
    <w:rsid w:val="00F04AF3"/>
    <w:rsid w:val="00F064CB"/>
    <w:rsid w:val="00F072D6"/>
    <w:rsid w:val="00F07671"/>
    <w:rsid w:val="00F0789F"/>
    <w:rsid w:val="00F113A9"/>
    <w:rsid w:val="00F13D5C"/>
    <w:rsid w:val="00F153EC"/>
    <w:rsid w:val="00F1585F"/>
    <w:rsid w:val="00F15895"/>
    <w:rsid w:val="00F17C03"/>
    <w:rsid w:val="00F219F6"/>
    <w:rsid w:val="00F224CD"/>
    <w:rsid w:val="00F22571"/>
    <w:rsid w:val="00F2268A"/>
    <w:rsid w:val="00F22D11"/>
    <w:rsid w:val="00F2312C"/>
    <w:rsid w:val="00F2326F"/>
    <w:rsid w:val="00F24BB7"/>
    <w:rsid w:val="00F24F37"/>
    <w:rsid w:val="00F27E91"/>
    <w:rsid w:val="00F31337"/>
    <w:rsid w:val="00F31627"/>
    <w:rsid w:val="00F3212B"/>
    <w:rsid w:val="00F32383"/>
    <w:rsid w:val="00F33256"/>
    <w:rsid w:val="00F33735"/>
    <w:rsid w:val="00F34EB9"/>
    <w:rsid w:val="00F353D7"/>
    <w:rsid w:val="00F36832"/>
    <w:rsid w:val="00F36B52"/>
    <w:rsid w:val="00F41F79"/>
    <w:rsid w:val="00F42C87"/>
    <w:rsid w:val="00F4338E"/>
    <w:rsid w:val="00F43CDE"/>
    <w:rsid w:val="00F459AE"/>
    <w:rsid w:val="00F45A56"/>
    <w:rsid w:val="00F46936"/>
    <w:rsid w:val="00F47FAA"/>
    <w:rsid w:val="00F47FC8"/>
    <w:rsid w:val="00F508E3"/>
    <w:rsid w:val="00F519B4"/>
    <w:rsid w:val="00F52A10"/>
    <w:rsid w:val="00F52E7C"/>
    <w:rsid w:val="00F5412A"/>
    <w:rsid w:val="00F5556A"/>
    <w:rsid w:val="00F555B9"/>
    <w:rsid w:val="00F57548"/>
    <w:rsid w:val="00F576D4"/>
    <w:rsid w:val="00F57B45"/>
    <w:rsid w:val="00F57EC6"/>
    <w:rsid w:val="00F57EDF"/>
    <w:rsid w:val="00F61CE2"/>
    <w:rsid w:val="00F6213D"/>
    <w:rsid w:val="00F62D1F"/>
    <w:rsid w:val="00F62D26"/>
    <w:rsid w:val="00F63539"/>
    <w:rsid w:val="00F70427"/>
    <w:rsid w:val="00F713BE"/>
    <w:rsid w:val="00F71843"/>
    <w:rsid w:val="00F73F0F"/>
    <w:rsid w:val="00F7502C"/>
    <w:rsid w:val="00F752C9"/>
    <w:rsid w:val="00F75BC0"/>
    <w:rsid w:val="00F75FE3"/>
    <w:rsid w:val="00F76973"/>
    <w:rsid w:val="00F76EB0"/>
    <w:rsid w:val="00F77AD4"/>
    <w:rsid w:val="00F77F84"/>
    <w:rsid w:val="00F804EE"/>
    <w:rsid w:val="00F807A4"/>
    <w:rsid w:val="00F823D9"/>
    <w:rsid w:val="00F83C86"/>
    <w:rsid w:val="00F84161"/>
    <w:rsid w:val="00F87EF3"/>
    <w:rsid w:val="00F90E95"/>
    <w:rsid w:val="00F913D8"/>
    <w:rsid w:val="00F92515"/>
    <w:rsid w:val="00F94ABB"/>
    <w:rsid w:val="00F958B3"/>
    <w:rsid w:val="00F969A6"/>
    <w:rsid w:val="00F9723D"/>
    <w:rsid w:val="00F97529"/>
    <w:rsid w:val="00FA0B6F"/>
    <w:rsid w:val="00FA12A2"/>
    <w:rsid w:val="00FA1558"/>
    <w:rsid w:val="00FA15B9"/>
    <w:rsid w:val="00FA1B10"/>
    <w:rsid w:val="00FA2396"/>
    <w:rsid w:val="00FA4CEC"/>
    <w:rsid w:val="00FA4EDE"/>
    <w:rsid w:val="00FA540C"/>
    <w:rsid w:val="00FA54DD"/>
    <w:rsid w:val="00FA5E5E"/>
    <w:rsid w:val="00FA6AD8"/>
    <w:rsid w:val="00FB029D"/>
    <w:rsid w:val="00FB088B"/>
    <w:rsid w:val="00FB1522"/>
    <w:rsid w:val="00FB4E2D"/>
    <w:rsid w:val="00FB52B7"/>
    <w:rsid w:val="00FC11CA"/>
    <w:rsid w:val="00FC28D0"/>
    <w:rsid w:val="00FC3CDA"/>
    <w:rsid w:val="00FC3E24"/>
    <w:rsid w:val="00FC40F8"/>
    <w:rsid w:val="00FC4225"/>
    <w:rsid w:val="00FC4EA0"/>
    <w:rsid w:val="00FC4EC9"/>
    <w:rsid w:val="00FC5FD4"/>
    <w:rsid w:val="00FC6E04"/>
    <w:rsid w:val="00FC7168"/>
    <w:rsid w:val="00FD00F0"/>
    <w:rsid w:val="00FD19E9"/>
    <w:rsid w:val="00FD2577"/>
    <w:rsid w:val="00FD329C"/>
    <w:rsid w:val="00FD3466"/>
    <w:rsid w:val="00FD4894"/>
    <w:rsid w:val="00FD760F"/>
    <w:rsid w:val="00FE236D"/>
    <w:rsid w:val="00FE255D"/>
    <w:rsid w:val="00FE3B1C"/>
    <w:rsid w:val="00FE48EE"/>
    <w:rsid w:val="00FE5542"/>
    <w:rsid w:val="00FE6663"/>
    <w:rsid w:val="00FE7C5D"/>
    <w:rsid w:val="00FF066B"/>
    <w:rsid w:val="00FF3EAF"/>
    <w:rsid w:val="00FF4212"/>
    <w:rsid w:val="00FF55C4"/>
    <w:rsid w:val="00FF58BF"/>
    <w:rsid w:val="00FF6B9E"/>
    <w:rsid w:val="00FF70CB"/>
    <w:rsid w:val="00FF7215"/>
    <w:rsid w:val="00FF7521"/>
    <w:rsid w:val="00FF75CF"/>
    <w:rsid w:val="00FF7AE1"/>
    <w:rsid w:val="00FF7F7D"/>
    <w:rsid w:val="059512FE"/>
    <w:rsid w:val="06052D56"/>
    <w:rsid w:val="07D680C8"/>
    <w:rsid w:val="08031817"/>
    <w:rsid w:val="0848A67E"/>
    <w:rsid w:val="0997F80C"/>
    <w:rsid w:val="0A499A48"/>
    <w:rsid w:val="0CA34675"/>
    <w:rsid w:val="0FCF99AC"/>
    <w:rsid w:val="157CA5AF"/>
    <w:rsid w:val="1AF9B23C"/>
    <w:rsid w:val="1C719D18"/>
    <w:rsid w:val="1CC8DFA9"/>
    <w:rsid w:val="20B5E7B8"/>
    <w:rsid w:val="22677980"/>
    <w:rsid w:val="2486DB43"/>
    <w:rsid w:val="25B568DF"/>
    <w:rsid w:val="27777498"/>
    <w:rsid w:val="278D468A"/>
    <w:rsid w:val="283760E2"/>
    <w:rsid w:val="29E855C3"/>
    <w:rsid w:val="2B42CE6B"/>
    <w:rsid w:val="2C94504E"/>
    <w:rsid w:val="30F8C6AF"/>
    <w:rsid w:val="31251908"/>
    <w:rsid w:val="36B7F5FA"/>
    <w:rsid w:val="37122763"/>
    <w:rsid w:val="379E86D2"/>
    <w:rsid w:val="37A305AD"/>
    <w:rsid w:val="3A34F629"/>
    <w:rsid w:val="3B246D3F"/>
    <w:rsid w:val="3D32A1BC"/>
    <w:rsid w:val="3D624C3D"/>
    <w:rsid w:val="3E3B5D50"/>
    <w:rsid w:val="43C5225B"/>
    <w:rsid w:val="453F9752"/>
    <w:rsid w:val="46B5BF44"/>
    <w:rsid w:val="472ED6F2"/>
    <w:rsid w:val="47D859D2"/>
    <w:rsid w:val="489DDCA2"/>
    <w:rsid w:val="48F0B469"/>
    <w:rsid w:val="4B0794B6"/>
    <w:rsid w:val="4E9B1498"/>
    <w:rsid w:val="4FD84352"/>
    <w:rsid w:val="50B25084"/>
    <w:rsid w:val="5453C65B"/>
    <w:rsid w:val="55664056"/>
    <w:rsid w:val="559FD418"/>
    <w:rsid w:val="5754E87E"/>
    <w:rsid w:val="5812E36A"/>
    <w:rsid w:val="5AA970F6"/>
    <w:rsid w:val="5ADC5007"/>
    <w:rsid w:val="5CC5717B"/>
    <w:rsid w:val="5D4F5F59"/>
    <w:rsid w:val="5DA3AF52"/>
    <w:rsid w:val="5E1F4045"/>
    <w:rsid w:val="5E5E2D62"/>
    <w:rsid w:val="627D62F8"/>
    <w:rsid w:val="640B5281"/>
    <w:rsid w:val="69D7BB1F"/>
    <w:rsid w:val="6A68F38C"/>
    <w:rsid w:val="6C3CE9D4"/>
    <w:rsid w:val="6F2D54E7"/>
    <w:rsid w:val="6FBDACE2"/>
    <w:rsid w:val="708046F6"/>
    <w:rsid w:val="71A17DA7"/>
    <w:rsid w:val="71BDE45A"/>
    <w:rsid w:val="7210BC21"/>
    <w:rsid w:val="72398CDB"/>
    <w:rsid w:val="761612C0"/>
    <w:rsid w:val="76552913"/>
    <w:rsid w:val="76BE52FF"/>
    <w:rsid w:val="77FFC3B5"/>
    <w:rsid w:val="7C85C31D"/>
    <w:rsid w:val="7DB1ADB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0786A0"/>
  <w15:docId w15:val="{5442D843-B3ED-4841-A491-70EF9BA08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semiHidden="1"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6D4"/>
    <w:pPr>
      <w:spacing w:before="120"/>
    </w:pPr>
    <w:rPr>
      <w:rFonts w:cs="Times New Roman"/>
      <w:sz w:val="20"/>
    </w:rPr>
  </w:style>
  <w:style w:type="paragraph" w:styleId="Heading1">
    <w:name w:val="heading 1"/>
    <w:basedOn w:val="Normal"/>
    <w:next w:val="Normal"/>
    <w:link w:val="Heading1Char"/>
    <w:uiPriority w:val="9"/>
    <w:unhideWhenUsed/>
    <w:rsid w:val="00D847D4"/>
    <w:pPr>
      <w:keepNext/>
      <w:keepLines/>
      <w:spacing w:before="480" w:after="0"/>
      <w:outlineLvl w:val="0"/>
    </w:pPr>
    <w:rPr>
      <w:rFonts w:eastAsia="Times New Roman"/>
      <w:b/>
      <w:bCs/>
      <w:color w:val="00DFED" w:themeColor="accent1"/>
      <w:sz w:val="28"/>
      <w:szCs w:val="28"/>
    </w:rPr>
  </w:style>
  <w:style w:type="paragraph" w:styleId="Heading2">
    <w:name w:val="heading 2"/>
    <w:basedOn w:val="Heading1"/>
    <w:next w:val="Normal"/>
    <w:link w:val="Heading2Char"/>
    <w:uiPriority w:val="9"/>
    <w:unhideWhenUsed/>
    <w:qFormat/>
    <w:rsid w:val="001932E9"/>
    <w:pPr>
      <w:tabs>
        <w:tab w:val="left" w:pos="1531"/>
      </w:tabs>
      <w:spacing w:before="0" w:after="120"/>
      <w:outlineLvl w:val="1"/>
    </w:pPr>
    <w:rPr>
      <w:color w:val="001CB0" w:themeColor="text2"/>
      <w:sz w:val="20"/>
      <w:szCs w:val="32"/>
      <w:lang w:eastAsia="en-US"/>
    </w:rPr>
  </w:style>
  <w:style w:type="paragraph" w:styleId="Heading3">
    <w:name w:val="heading 3"/>
    <w:basedOn w:val="Normal"/>
    <w:next w:val="Normal"/>
    <w:link w:val="Heading3Char"/>
    <w:uiPriority w:val="9"/>
    <w:semiHidden/>
    <w:unhideWhenUsed/>
    <w:qFormat/>
    <w:rsid w:val="00D847D4"/>
    <w:pPr>
      <w:keepNext/>
      <w:keepLines/>
      <w:spacing w:before="200" w:after="0"/>
      <w:outlineLvl w:val="2"/>
    </w:pPr>
    <w:rPr>
      <w:rFonts w:eastAsia="Times New Roman"/>
      <w:b/>
      <w:bCs/>
      <w:color w:val="00DFED" w:themeColor="accent1"/>
    </w:rPr>
  </w:style>
  <w:style w:type="paragraph" w:styleId="Heading4">
    <w:name w:val="heading 4"/>
    <w:aliases w:val="Appendix Heading (Short)"/>
    <w:basedOn w:val="Heading2"/>
    <w:next w:val="Normal"/>
    <w:link w:val="Heading4Char"/>
    <w:rsid w:val="00126B8D"/>
    <w:pPr>
      <w:pageBreakBefore/>
      <w:tabs>
        <w:tab w:val="clear" w:pos="1531"/>
      </w:tabs>
      <w:kinsoku w:val="0"/>
      <w:overflowPunct w:val="0"/>
      <w:autoSpaceDE w:val="0"/>
      <w:autoSpaceDN w:val="0"/>
      <w:adjustRightInd w:val="0"/>
      <w:snapToGrid w:val="0"/>
      <w:spacing w:after="240" w:line="240" w:lineRule="auto"/>
      <w:outlineLvl w:val="3"/>
    </w:pPr>
    <w:rPr>
      <w:rFonts w:ascii="Arial" w:hAnsi="Arial" w:cs="Arial"/>
      <w:b w:val="0"/>
      <w:bCs w:val="0"/>
      <w:iCs/>
      <w:snapToGrid w:val="0"/>
      <w:color w:val="00A5D9"/>
      <w:sz w:val="36"/>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a.Title_Large"/>
    <w:basedOn w:val="Normal"/>
    <w:next w:val="Normal"/>
    <w:link w:val="TitleChar"/>
    <w:uiPriority w:val="6"/>
    <w:qFormat/>
    <w:rsid w:val="00610875"/>
    <w:pPr>
      <w:spacing w:before="2400" w:after="300" w:line="168" w:lineRule="auto"/>
      <w:contextualSpacing/>
      <w:jc w:val="center"/>
    </w:pPr>
    <w:rPr>
      <w:rFonts w:ascii="Arial" w:eastAsia="Times New Roman" w:hAnsi="Arial"/>
      <w:color w:val="001CB1"/>
      <w:spacing w:val="5"/>
      <w:kern w:val="28"/>
      <w:sz w:val="160"/>
      <w:szCs w:val="52"/>
    </w:rPr>
  </w:style>
  <w:style w:type="character" w:customStyle="1" w:styleId="TitleChar">
    <w:name w:val="Title Char"/>
    <w:aliases w:val="a.Title_Large Char"/>
    <w:basedOn w:val="DefaultParagraphFont"/>
    <w:link w:val="Title"/>
    <w:uiPriority w:val="6"/>
    <w:rsid w:val="002616B4"/>
    <w:rPr>
      <w:rFonts w:ascii="Arial" w:eastAsia="Times New Roman" w:hAnsi="Arial" w:cs="Times New Roman"/>
      <w:color w:val="001CB1"/>
      <w:spacing w:val="5"/>
      <w:kern w:val="28"/>
      <w:sz w:val="160"/>
      <w:szCs w:val="52"/>
    </w:rPr>
  </w:style>
  <w:style w:type="paragraph" w:styleId="Subtitle">
    <w:name w:val="Subtitle"/>
    <w:aliases w:val="a.Subtitle_Large"/>
    <w:basedOn w:val="Normal"/>
    <w:next w:val="Normal"/>
    <w:link w:val="SubtitleChar"/>
    <w:uiPriority w:val="7"/>
    <w:qFormat/>
    <w:rsid w:val="000533A8"/>
    <w:pPr>
      <w:numPr>
        <w:ilvl w:val="1"/>
      </w:numPr>
      <w:spacing w:line="168" w:lineRule="auto"/>
      <w:jc w:val="center"/>
    </w:pPr>
    <w:rPr>
      <w:rFonts w:ascii="Arial" w:eastAsia="Times New Roman" w:hAnsi="Arial"/>
      <w:iCs/>
      <w:color w:val="001CB1"/>
      <w:spacing w:val="15"/>
      <w:sz w:val="45"/>
      <w:szCs w:val="24"/>
    </w:rPr>
  </w:style>
  <w:style w:type="character" w:customStyle="1" w:styleId="SubtitleChar">
    <w:name w:val="Subtitle Char"/>
    <w:aliases w:val="a.Subtitle_Large Char"/>
    <w:basedOn w:val="DefaultParagraphFont"/>
    <w:link w:val="Subtitle"/>
    <w:uiPriority w:val="7"/>
    <w:rsid w:val="002616B4"/>
    <w:rPr>
      <w:rFonts w:ascii="Arial" w:eastAsia="Times New Roman" w:hAnsi="Arial" w:cs="Times New Roman"/>
      <w:iCs/>
      <w:color w:val="001CB1"/>
      <w:spacing w:val="15"/>
      <w:sz w:val="45"/>
      <w:szCs w:val="24"/>
    </w:rPr>
  </w:style>
  <w:style w:type="paragraph" w:customStyle="1" w:styleId="DocumentTitleOld">
    <w:name w:val="Document TitleOld"/>
    <w:basedOn w:val="Normal"/>
    <w:link w:val="DocumentTitleOldChar"/>
    <w:autoRedefine/>
    <w:uiPriority w:val="3"/>
    <w:semiHidden/>
    <w:rsid w:val="003D70E6"/>
    <w:pPr>
      <w:autoSpaceDE w:val="0"/>
      <w:autoSpaceDN w:val="0"/>
      <w:adjustRightInd w:val="0"/>
      <w:spacing w:after="120" w:line="240" w:lineRule="auto"/>
      <w:ind w:left="-1134" w:right="4774"/>
      <w:jc w:val="center"/>
    </w:pPr>
    <w:rPr>
      <w:rFonts w:ascii="Arial" w:hAnsi="Arial" w:cs="Arial"/>
      <w:color w:val="001CB1"/>
      <w:sz w:val="76"/>
      <w:szCs w:val="76"/>
    </w:rPr>
  </w:style>
  <w:style w:type="character" w:customStyle="1" w:styleId="DocumentTitleOldChar">
    <w:name w:val="Document TitleOld Char"/>
    <w:basedOn w:val="DefaultParagraphFont"/>
    <w:link w:val="DocumentTitleOld"/>
    <w:uiPriority w:val="3"/>
    <w:semiHidden/>
    <w:rsid w:val="0052550C"/>
    <w:rPr>
      <w:rFonts w:ascii="Arial" w:hAnsi="Arial" w:cs="Arial"/>
      <w:color w:val="001CB1"/>
      <w:sz w:val="76"/>
      <w:szCs w:val="76"/>
    </w:rPr>
  </w:style>
  <w:style w:type="paragraph" w:styleId="BalloonText">
    <w:name w:val="Balloon Text"/>
    <w:basedOn w:val="Normal"/>
    <w:link w:val="BalloonTextChar"/>
    <w:uiPriority w:val="99"/>
    <w:semiHidden/>
    <w:unhideWhenUsed/>
    <w:rsid w:val="00E10E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EFD"/>
    <w:rPr>
      <w:rFonts w:ascii="Tahoma" w:hAnsi="Tahoma" w:cs="Tahoma"/>
      <w:sz w:val="16"/>
      <w:szCs w:val="16"/>
    </w:rPr>
  </w:style>
  <w:style w:type="paragraph" w:customStyle="1" w:styleId="bTitlephoto">
    <w:name w:val="b.Title_photo"/>
    <w:uiPriority w:val="2"/>
    <w:qFormat/>
    <w:rsid w:val="00D847D4"/>
    <w:pPr>
      <w:spacing w:before="100" w:beforeAutospacing="1" w:after="360" w:line="240" w:lineRule="auto"/>
      <w:ind w:right="4774"/>
    </w:pPr>
    <w:rPr>
      <w:rFonts w:ascii="Arial" w:eastAsiaTheme="majorEastAsia" w:hAnsi="Arial" w:cstheme="majorBidi"/>
      <w:iCs/>
      <w:color w:val="001CB1"/>
      <w:spacing w:val="15"/>
      <w:sz w:val="80"/>
      <w:szCs w:val="80"/>
    </w:rPr>
  </w:style>
  <w:style w:type="paragraph" w:customStyle="1" w:styleId="bSubtitlephoto">
    <w:name w:val="b.Subtitle_photo"/>
    <w:basedOn w:val="Subtitle"/>
    <w:link w:val="bSubtitlephotoChar"/>
    <w:uiPriority w:val="3"/>
    <w:qFormat/>
    <w:rsid w:val="00D847D4"/>
    <w:pPr>
      <w:spacing w:line="240" w:lineRule="auto"/>
      <w:ind w:right="4773"/>
      <w:jc w:val="left"/>
    </w:pPr>
    <w:rPr>
      <w:rFonts w:eastAsiaTheme="majorEastAsia" w:cstheme="majorBidi"/>
      <w:sz w:val="44"/>
      <w:szCs w:val="52"/>
    </w:rPr>
  </w:style>
  <w:style w:type="table" w:styleId="TableGrid">
    <w:name w:val="Table Grid"/>
    <w:basedOn w:val="TableNormal"/>
    <w:uiPriority w:val="59"/>
    <w:rsid w:val="00933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SubtitlephotoChar">
    <w:name w:val="b.Subtitle_photo Char"/>
    <w:basedOn w:val="SubtitleChar"/>
    <w:link w:val="bSubtitlephoto"/>
    <w:uiPriority w:val="3"/>
    <w:rsid w:val="00D847D4"/>
    <w:rPr>
      <w:rFonts w:ascii="Arial" w:eastAsiaTheme="majorEastAsia" w:hAnsi="Arial" w:cstheme="majorBidi"/>
      <w:iCs/>
      <w:color w:val="001CB1"/>
      <w:spacing w:val="15"/>
      <w:sz w:val="44"/>
      <w:szCs w:val="52"/>
    </w:rPr>
  </w:style>
  <w:style w:type="paragraph" w:customStyle="1" w:styleId="Address">
    <w:name w:val="Address"/>
    <w:link w:val="AddressChar"/>
    <w:uiPriority w:val="3"/>
    <w:qFormat/>
    <w:rsid w:val="00254FC7"/>
    <w:pPr>
      <w:spacing w:after="0" w:line="240" w:lineRule="auto"/>
    </w:pPr>
    <w:rPr>
      <w:sz w:val="14"/>
    </w:rPr>
  </w:style>
  <w:style w:type="character" w:customStyle="1" w:styleId="AddressChar">
    <w:name w:val="Address Char"/>
    <w:basedOn w:val="DefaultParagraphFont"/>
    <w:link w:val="Address"/>
    <w:uiPriority w:val="3"/>
    <w:rsid w:val="00254FC7"/>
    <w:rPr>
      <w:sz w:val="14"/>
    </w:rPr>
  </w:style>
  <w:style w:type="paragraph" w:customStyle="1" w:styleId="TitleHeading">
    <w:name w:val="TitleHeading"/>
    <w:basedOn w:val="Normal"/>
    <w:link w:val="TitleHeadingChar"/>
    <w:uiPriority w:val="2"/>
    <w:qFormat/>
    <w:rsid w:val="003C7C77"/>
    <w:pPr>
      <w:spacing w:after="0" w:line="240" w:lineRule="auto"/>
    </w:pPr>
    <w:rPr>
      <w:rFonts w:cs="Open Sans"/>
      <w:b/>
      <w:color w:val="001CB1"/>
      <w:sz w:val="24"/>
    </w:rPr>
  </w:style>
  <w:style w:type="paragraph" w:customStyle="1" w:styleId="TitleText">
    <w:name w:val="TitleText"/>
    <w:basedOn w:val="Normal"/>
    <w:link w:val="TitleTextChar"/>
    <w:uiPriority w:val="2"/>
    <w:rsid w:val="003C7C77"/>
    <w:pPr>
      <w:spacing w:after="0" w:line="240" w:lineRule="auto"/>
    </w:pPr>
    <w:rPr>
      <w:rFonts w:ascii="Open Sans Light" w:hAnsi="Open Sans Light" w:cs="Open Sans Light"/>
      <w:sz w:val="24"/>
    </w:rPr>
  </w:style>
  <w:style w:type="character" w:customStyle="1" w:styleId="TitleHeadingChar">
    <w:name w:val="TitleHeading Char"/>
    <w:basedOn w:val="DefaultParagraphFont"/>
    <w:link w:val="TitleHeading"/>
    <w:uiPriority w:val="2"/>
    <w:rsid w:val="002616B4"/>
    <w:rPr>
      <w:rFonts w:cs="Open Sans"/>
      <w:b/>
      <w:color w:val="001CB1"/>
      <w:sz w:val="24"/>
    </w:rPr>
  </w:style>
  <w:style w:type="character" w:customStyle="1" w:styleId="TitleTextChar">
    <w:name w:val="TitleText Char"/>
    <w:basedOn w:val="DefaultParagraphFont"/>
    <w:link w:val="TitleText"/>
    <w:uiPriority w:val="2"/>
    <w:rsid w:val="002616B4"/>
    <w:rPr>
      <w:rFonts w:ascii="Open Sans Light" w:hAnsi="Open Sans Light" w:cs="Open Sans Light"/>
      <w:sz w:val="24"/>
    </w:rPr>
  </w:style>
  <w:style w:type="paragraph" w:customStyle="1" w:styleId="TOCItem">
    <w:name w:val="TOC Item"/>
    <w:basedOn w:val="Normal"/>
    <w:link w:val="TOCItemChar"/>
    <w:uiPriority w:val="2"/>
    <w:qFormat/>
    <w:rsid w:val="004440DF"/>
    <w:pPr>
      <w:spacing w:after="0" w:line="240" w:lineRule="auto"/>
    </w:pPr>
    <w:rPr>
      <w:rFonts w:ascii="Arial" w:hAnsi="Arial"/>
      <w:b/>
      <w:color w:val="00DEEC"/>
      <w:sz w:val="60"/>
      <w:szCs w:val="60"/>
    </w:rPr>
  </w:style>
  <w:style w:type="paragraph" w:customStyle="1" w:styleId="ItemHeading">
    <w:name w:val="Item Heading"/>
    <w:basedOn w:val="Normal"/>
    <w:link w:val="ItemHeadingChar"/>
    <w:uiPriority w:val="4"/>
    <w:semiHidden/>
    <w:qFormat/>
    <w:rsid w:val="001A5146"/>
    <w:pPr>
      <w:spacing w:after="0" w:line="240" w:lineRule="auto"/>
    </w:pPr>
    <w:rPr>
      <w:sz w:val="24"/>
    </w:rPr>
  </w:style>
  <w:style w:type="character" w:customStyle="1" w:styleId="TOCItemChar">
    <w:name w:val="TOC Item Char"/>
    <w:basedOn w:val="DefaultParagraphFont"/>
    <w:link w:val="TOCItem"/>
    <w:uiPriority w:val="2"/>
    <w:rsid w:val="002616B4"/>
    <w:rPr>
      <w:rFonts w:ascii="Arial" w:hAnsi="Arial" w:cs="Times New Roman"/>
      <w:b/>
      <w:color w:val="00DEEC"/>
      <w:sz w:val="60"/>
      <w:szCs w:val="60"/>
    </w:rPr>
  </w:style>
  <w:style w:type="paragraph" w:customStyle="1" w:styleId="ItemAction">
    <w:name w:val="Item Action"/>
    <w:basedOn w:val="ItemHeading"/>
    <w:link w:val="ItemActionChar"/>
    <w:uiPriority w:val="4"/>
    <w:semiHidden/>
    <w:qFormat/>
    <w:rsid w:val="001A5146"/>
    <w:rPr>
      <w:rFonts w:ascii="Open Sans Light" w:hAnsi="Open Sans Light" w:cs="Open Sans Light"/>
      <w:sz w:val="20"/>
    </w:rPr>
  </w:style>
  <w:style w:type="character" w:customStyle="1" w:styleId="ItemHeadingChar">
    <w:name w:val="Item Heading Char"/>
    <w:basedOn w:val="DefaultParagraphFont"/>
    <w:link w:val="ItemHeading"/>
    <w:uiPriority w:val="4"/>
    <w:semiHidden/>
    <w:rsid w:val="0052550C"/>
    <w:rPr>
      <w:rFonts w:cs="Times New Roman"/>
      <w:sz w:val="24"/>
    </w:rPr>
  </w:style>
  <w:style w:type="character" w:customStyle="1" w:styleId="ItemActionChar">
    <w:name w:val="Item Action Char"/>
    <w:basedOn w:val="ItemHeadingChar"/>
    <w:link w:val="ItemAction"/>
    <w:uiPriority w:val="4"/>
    <w:semiHidden/>
    <w:rsid w:val="0052550C"/>
    <w:rPr>
      <w:rFonts w:ascii="Open Sans Light" w:hAnsi="Open Sans Light" w:cs="Open Sans Light"/>
      <w:sz w:val="20"/>
    </w:rPr>
  </w:style>
  <w:style w:type="paragraph" w:customStyle="1" w:styleId="FooterText">
    <w:name w:val="Footer Text"/>
    <w:basedOn w:val="Normal"/>
    <w:link w:val="FooterTextChar"/>
    <w:uiPriority w:val="3"/>
    <w:qFormat/>
    <w:rsid w:val="00254FC7"/>
    <w:pPr>
      <w:tabs>
        <w:tab w:val="center" w:pos="4513"/>
        <w:tab w:val="right" w:pos="9026"/>
      </w:tabs>
      <w:spacing w:after="0" w:line="240" w:lineRule="auto"/>
    </w:pPr>
    <w:rPr>
      <w:rFonts w:eastAsia="Arial" w:cs="Open Sans Light"/>
      <w:color w:val="969696"/>
      <w:sz w:val="18"/>
    </w:rPr>
  </w:style>
  <w:style w:type="paragraph" w:customStyle="1" w:styleId="ItemTitle">
    <w:name w:val="Item Title"/>
    <w:basedOn w:val="TOCItem"/>
    <w:link w:val="ItemTitleChar"/>
    <w:uiPriority w:val="4"/>
    <w:semiHidden/>
    <w:qFormat/>
    <w:rsid w:val="004C6600"/>
    <w:rPr>
      <w:rFonts w:ascii="Times New Roman" w:hAnsi="Times New Roman"/>
      <w:color w:val="001CAF"/>
      <w:sz w:val="20"/>
      <w:szCs w:val="24"/>
    </w:rPr>
  </w:style>
  <w:style w:type="character" w:customStyle="1" w:styleId="FooterTextChar">
    <w:name w:val="Footer Text Char"/>
    <w:basedOn w:val="DefaultParagraphFont"/>
    <w:link w:val="FooterText"/>
    <w:uiPriority w:val="3"/>
    <w:rsid w:val="00254FC7"/>
    <w:rPr>
      <w:rFonts w:eastAsia="Arial" w:cs="Open Sans Light"/>
      <w:color w:val="969696"/>
      <w:sz w:val="18"/>
    </w:rPr>
  </w:style>
  <w:style w:type="character" w:customStyle="1" w:styleId="ItemTitleChar">
    <w:name w:val="Item Title Char"/>
    <w:basedOn w:val="TOCItemChar"/>
    <w:link w:val="ItemTitle"/>
    <w:uiPriority w:val="4"/>
    <w:semiHidden/>
    <w:rsid w:val="0052550C"/>
    <w:rPr>
      <w:rFonts w:ascii="Arial" w:hAnsi="Arial" w:cs="Times New Roman"/>
      <w:b/>
      <w:color w:val="001CAF"/>
      <w:sz w:val="20"/>
      <w:szCs w:val="24"/>
    </w:rPr>
  </w:style>
  <w:style w:type="paragraph" w:customStyle="1" w:styleId="AddressBlue">
    <w:name w:val="Address_Blue"/>
    <w:basedOn w:val="Address"/>
    <w:link w:val="AddressBlueChar"/>
    <w:uiPriority w:val="3"/>
    <w:qFormat/>
    <w:rsid w:val="00BD57FB"/>
    <w:rPr>
      <w:b/>
      <w:color w:val="001CB0" w:themeColor="text2"/>
    </w:rPr>
  </w:style>
  <w:style w:type="paragraph" w:customStyle="1" w:styleId="NormalDBlue">
    <w:name w:val="Normal_DBlue"/>
    <w:basedOn w:val="Normal"/>
    <w:link w:val="NormalDBlueChar"/>
    <w:uiPriority w:val="2"/>
    <w:qFormat/>
    <w:rsid w:val="00BD57FB"/>
    <w:pPr>
      <w:spacing w:after="0" w:line="240" w:lineRule="auto"/>
    </w:pPr>
    <w:rPr>
      <w:b/>
      <w:color w:val="001CB0" w:themeColor="text2"/>
    </w:rPr>
  </w:style>
  <w:style w:type="character" w:customStyle="1" w:styleId="AddressBlueChar">
    <w:name w:val="Address_Blue Char"/>
    <w:basedOn w:val="AddressChar"/>
    <w:link w:val="AddressBlue"/>
    <w:uiPriority w:val="3"/>
    <w:rsid w:val="002616B4"/>
    <w:rPr>
      <w:rFonts w:ascii="Open Sans Light" w:hAnsi="Open Sans Light"/>
      <w:b/>
      <w:color w:val="001CB0" w:themeColor="text2"/>
      <w:sz w:val="14"/>
    </w:rPr>
  </w:style>
  <w:style w:type="paragraph" w:customStyle="1" w:styleId="NormalBold">
    <w:name w:val="Normal_Bold"/>
    <w:basedOn w:val="Normal"/>
    <w:link w:val="NormalBoldChar"/>
    <w:uiPriority w:val="2"/>
    <w:qFormat/>
    <w:rsid w:val="00BD57FB"/>
    <w:pPr>
      <w:spacing w:after="0" w:line="240" w:lineRule="auto"/>
    </w:pPr>
    <w:rPr>
      <w:b/>
    </w:rPr>
  </w:style>
  <w:style w:type="character" w:customStyle="1" w:styleId="NormalDBlueChar">
    <w:name w:val="Normal_DBlue Char"/>
    <w:basedOn w:val="DefaultParagraphFont"/>
    <w:link w:val="NormalDBlue"/>
    <w:uiPriority w:val="2"/>
    <w:rsid w:val="002616B4"/>
    <w:rPr>
      <w:rFonts w:cs="Times New Roman"/>
      <w:b/>
      <w:color w:val="001CB0" w:themeColor="text2"/>
      <w:sz w:val="20"/>
    </w:rPr>
  </w:style>
  <w:style w:type="paragraph" w:customStyle="1" w:styleId="TOCHeading">
    <w:name w:val="TOC_Heading"/>
    <w:basedOn w:val="bSubtitlephoto"/>
    <w:next w:val="Normal"/>
    <w:link w:val="TOCHeadingChar"/>
    <w:uiPriority w:val="2"/>
    <w:qFormat/>
    <w:rsid w:val="000C548E"/>
    <w:rPr>
      <w:sz w:val="56"/>
    </w:rPr>
  </w:style>
  <w:style w:type="character" w:customStyle="1" w:styleId="NormalBoldChar">
    <w:name w:val="Normal_Bold Char"/>
    <w:basedOn w:val="DefaultParagraphFont"/>
    <w:link w:val="NormalBold"/>
    <w:uiPriority w:val="2"/>
    <w:rsid w:val="002616B4"/>
    <w:rPr>
      <w:rFonts w:cs="Times New Roman"/>
      <w:b/>
      <w:sz w:val="20"/>
    </w:rPr>
  </w:style>
  <w:style w:type="paragraph" w:customStyle="1" w:styleId="SectionHeading">
    <w:name w:val="SectionHeading"/>
    <w:basedOn w:val="ListNumberHeading1"/>
    <w:next w:val="Normal"/>
    <w:link w:val="SectionHeadingChar"/>
    <w:qFormat/>
    <w:rsid w:val="00D847D4"/>
    <w:pPr>
      <w:pageBreakBefore/>
      <w:numPr>
        <w:numId w:val="6"/>
      </w:numPr>
      <w:tabs>
        <w:tab w:val="clear" w:pos="1531"/>
      </w:tabs>
    </w:pPr>
    <w:rPr>
      <w:rFonts w:asciiTheme="majorHAnsi" w:hAnsiTheme="majorHAnsi"/>
      <w:b w:val="0"/>
      <w:sz w:val="56"/>
      <w:szCs w:val="56"/>
    </w:rPr>
  </w:style>
  <w:style w:type="character" w:customStyle="1" w:styleId="TOCHeadingChar">
    <w:name w:val="TOC_Heading Char"/>
    <w:basedOn w:val="bSubtitlephotoChar"/>
    <w:link w:val="TOCHeading"/>
    <w:uiPriority w:val="2"/>
    <w:rsid w:val="002616B4"/>
    <w:rPr>
      <w:rFonts w:ascii="Arial" w:eastAsia="Times New Roman" w:hAnsi="Arial" w:cs="Times New Roman"/>
      <w:iCs/>
      <w:color w:val="001CB1"/>
      <w:spacing w:val="15"/>
      <w:sz w:val="56"/>
      <w:szCs w:val="52"/>
    </w:rPr>
  </w:style>
  <w:style w:type="paragraph" w:customStyle="1" w:styleId="Heading10">
    <w:name w:val="Heading_1"/>
    <w:basedOn w:val="Normal"/>
    <w:next w:val="Normal"/>
    <w:link w:val="Heading1Char0"/>
    <w:uiPriority w:val="2"/>
    <w:qFormat/>
    <w:rsid w:val="001A7464"/>
    <w:pPr>
      <w:spacing w:before="0" w:after="120"/>
    </w:pPr>
    <w:rPr>
      <w:color w:val="001CB0" w:themeColor="text2"/>
      <w:sz w:val="28"/>
      <w:szCs w:val="28"/>
    </w:rPr>
  </w:style>
  <w:style w:type="character" w:customStyle="1" w:styleId="SectionHeadingChar">
    <w:name w:val="SectionHeading Char"/>
    <w:basedOn w:val="DefaultParagraphFont"/>
    <w:link w:val="SectionHeading"/>
    <w:rsid w:val="00D847D4"/>
    <w:rPr>
      <w:rFonts w:asciiTheme="majorHAnsi" w:eastAsia="Times New Roman" w:hAnsiTheme="majorHAnsi" w:cs="Times New Roman"/>
      <w:bCs/>
      <w:color w:val="001CB0" w:themeColor="text2"/>
      <w:sz w:val="56"/>
      <w:szCs w:val="56"/>
      <w:lang w:eastAsia="en-US"/>
    </w:rPr>
  </w:style>
  <w:style w:type="character" w:customStyle="1" w:styleId="Heading2Char">
    <w:name w:val="Heading 2 Char"/>
    <w:basedOn w:val="DefaultParagraphFont"/>
    <w:link w:val="Heading2"/>
    <w:uiPriority w:val="9"/>
    <w:rsid w:val="001932E9"/>
    <w:rPr>
      <w:rFonts w:ascii="Times New Roman" w:eastAsia="Times New Roman" w:hAnsi="Times New Roman" w:cs="Times New Roman"/>
      <w:b/>
      <w:bCs/>
      <w:color w:val="001CB0" w:themeColor="text2"/>
      <w:sz w:val="20"/>
      <w:szCs w:val="32"/>
      <w:lang w:eastAsia="en-US"/>
    </w:rPr>
  </w:style>
  <w:style w:type="character" w:customStyle="1" w:styleId="Heading1Char0">
    <w:name w:val="Heading_1 Char"/>
    <w:basedOn w:val="DefaultParagraphFont"/>
    <w:link w:val="Heading10"/>
    <w:uiPriority w:val="2"/>
    <w:rsid w:val="002616B4"/>
    <w:rPr>
      <w:rFonts w:cs="Times New Roman"/>
      <w:color w:val="001CB0" w:themeColor="text2"/>
      <w:sz w:val="28"/>
      <w:szCs w:val="28"/>
    </w:rPr>
  </w:style>
  <w:style w:type="paragraph" w:customStyle="1" w:styleId="ListNumberHeading1">
    <w:name w:val="List Number Heading 1"/>
    <w:basedOn w:val="Heading1"/>
    <w:uiPriority w:val="3"/>
    <w:semiHidden/>
    <w:qFormat/>
    <w:rsid w:val="001932E9"/>
    <w:pPr>
      <w:numPr>
        <w:numId w:val="8"/>
      </w:numPr>
      <w:tabs>
        <w:tab w:val="left" w:pos="1531"/>
      </w:tabs>
      <w:spacing w:before="0" w:after="120"/>
    </w:pPr>
    <w:rPr>
      <w:color w:val="001CB0" w:themeColor="text2"/>
      <w:szCs w:val="32"/>
      <w:lang w:eastAsia="en-US"/>
    </w:rPr>
  </w:style>
  <w:style w:type="paragraph" w:customStyle="1" w:styleId="ListNumberHeading2">
    <w:name w:val="List Number Heading 2"/>
    <w:basedOn w:val="Heading2"/>
    <w:link w:val="ListNumberHeading2Char"/>
    <w:uiPriority w:val="3"/>
    <w:semiHidden/>
    <w:qFormat/>
    <w:rsid w:val="001932E9"/>
    <w:pPr>
      <w:numPr>
        <w:ilvl w:val="1"/>
        <w:numId w:val="8"/>
      </w:numPr>
    </w:pPr>
  </w:style>
  <w:style w:type="paragraph" w:customStyle="1" w:styleId="2ndHeadingNumbered">
    <w:name w:val="2nd_Heading_Numbered"/>
    <w:basedOn w:val="1stHeadingnumbered"/>
    <w:next w:val="Normal"/>
    <w:uiPriority w:val="1"/>
    <w:qFormat/>
    <w:rsid w:val="00A5401A"/>
    <w:pPr>
      <w:numPr>
        <w:ilvl w:val="2"/>
      </w:numPr>
      <w:pBdr>
        <w:bottom w:val="single" w:sz="4" w:space="1" w:color="00DFED" w:themeColor="accent1"/>
      </w:pBdr>
      <w:tabs>
        <w:tab w:val="right" w:pos="9638"/>
      </w:tabs>
    </w:pPr>
    <w:rPr>
      <w:b/>
      <w:color w:val="00DFED" w:themeColor="accent1"/>
      <w:sz w:val="24"/>
    </w:rPr>
  </w:style>
  <w:style w:type="character" w:customStyle="1" w:styleId="ListNumberHeading2Char">
    <w:name w:val="List Number Heading 2 Char"/>
    <w:basedOn w:val="Heading2Char"/>
    <w:link w:val="ListNumberHeading2"/>
    <w:uiPriority w:val="3"/>
    <w:semiHidden/>
    <w:rsid w:val="0052550C"/>
    <w:rPr>
      <w:rFonts w:ascii="Times New Roman" w:eastAsia="Times New Roman" w:hAnsi="Times New Roman" w:cs="Times New Roman"/>
      <w:b/>
      <w:bCs/>
      <w:color w:val="001CB0" w:themeColor="text2"/>
      <w:sz w:val="20"/>
      <w:szCs w:val="32"/>
      <w:lang w:eastAsia="en-US"/>
    </w:rPr>
  </w:style>
  <w:style w:type="character" w:customStyle="1" w:styleId="Heading1Char">
    <w:name w:val="Heading 1 Char"/>
    <w:basedOn w:val="DefaultParagraphFont"/>
    <w:link w:val="Heading1"/>
    <w:uiPriority w:val="9"/>
    <w:rsid w:val="00D847D4"/>
    <w:rPr>
      <w:rFonts w:eastAsia="Times New Roman" w:cs="Times New Roman"/>
      <w:b/>
      <w:bCs/>
      <w:color w:val="00DFED" w:themeColor="accent1"/>
      <w:sz w:val="28"/>
      <w:szCs w:val="28"/>
    </w:rPr>
  </w:style>
  <w:style w:type="character" w:customStyle="1" w:styleId="Heading3Char">
    <w:name w:val="Heading 3 Char"/>
    <w:basedOn w:val="DefaultParagraphFont"/>
    <w:link w:val="Heading3"/>
    <w:uiPriority w:val="9"/>
    <w:semiHidden/>
    <w:rsid w:val="00D847D4"/>
    <w:rPr>
      <w:rFonts w:eastAsia="Times New Roman" w:cs="Times New Roman"/>
      <w:b/>
      <w:bCs/>
      <w:color w:val="00DFED" w:themeColor="accent1"/>
      <w:sz w:val="20"/>
    </w:rPr>
  </w:style>
  <w:style w:type="paragraph" w:customStyle="1" w:styleId="1stHeadingnumbered">
    <w:name w:val="1st_Heading_numbered"/>
    <w:basedOn w:val="Heading10"/>
    <w:next w:val="Normal"/>
    <w:link w:val="1stHeadingnumberedChar"/>
    <w:uiPriority w:val="1"/>
    <w:qFormat/>
    <w:rsid w:val="00535491"/>
    <w:pPr>
      <w:numPr>
        <w:ilvl w:val="1"/>
        <w:numId w:val="6"/>
      </w:numPr>
      <w:spacing w:before="240"/>
    </w:pPr>
    <w:rPr>
      <w:lang w:eastAsia="en-US"/>
    </w:rPr>
  </w:style>
  <w:style w:type="paragraph" w:styleId="ListBullet">
    <w:name w:val="List Bullet"/>
    <w:basedOn w:val="Normal"/>
    <w:uiPriority w:val="9"/>
    <w:unhideWhenUsed/>
    <w:qFormat/>
    <w:rsid w:val="00A566A1"/>
    <w:pPr>
      <w:numPr>
        <w:numId w:val="1"/>
      </w:numPr>
      <w:tabs>
        <w:tab w:val="left" w:pos="1531"/>
      </w:tabs>
      <w:spacing w:before="0" w:after="120"/>
      <w:contextualSpacing/>
    </w:pPr>
    <w:rPr>
      <w:szCs w:val="24"/>
      <w:lang w:eastAsia="en-US"/>
    </w:rPr>
  </w:style>
  <w:style w:type="character" w:customStyle="1" w:styleId="1stHeadingnumberedChar">
    <w:name w:val="1st_Heading_numbered Char"/>
    <w:basedOn w:val="ListNumberHeading2Char"/>
    <w:link w:val="1stHeadingnumbered"/>
    <w:uiPriority w:val="1"/>
    <w:rsid w:val="00535491"/>
    <w:rPr>
      <w:rFonts w:ascii="Times New Roman" w:eastAsia="Times New Roman" w:hAnsi="Times New Roman" w:cs="Times New Roman"/>
      <w:b w:val="0"/>
      <w:bCs w:val="0"/>
      <w:color w:val="001CB0" w:themeColor="text2"/>
      <w:sz w:val="28"/>
      <w:szCs w:val="28"/>
      <w:lang w:eastAsia="en-US"/>
    </w:rPr>
  </w:style>
  <w:style w:type="paragraph" w:styleId="ListParagraph">
    <w:name w:val="List Paragraph"/>
    <w:basedOn w:val="Normal"/>
    <w:link w:val="ListParagraphChar"/>
    <w:uiPriority w:val="34"/>
    <w:qFormat/>
    <w:rsid w:val="00A566A1"/>
    <w:pPr>
      <w:ind w:left="720"/>
      <w:contextualSpacing/>
    </w:pPr>
  </w:style>
  <w:style w:type="paragraph" w:customStyle="1" w:styleId="Bullet">
    <w:name w:val="Bullet"/>
    <w:basedOn w:val="Bullet10"/>
    <w:link w:val="BulletChar"/>
    <w:uiPriority w:val="3"/>
    <w:semiHidden/>
    <w:rsid w:val="006F1529"/>
    <w:rPr>
      <w:rFonts w:ascii="Symbol" w:hAnsi="Symbol"/>
      <w:color w:val="001CB0" w:themeColor="text2"/>
    </w:rPr>
  </w:style>
  <w:style w:type="paragraph" w:styleId="TOC1">
    <w:name w:val="toc 1"/>
    <w:basedOn w:val="TOCLevel1"/>
    <w:next w:val="TOCLevel2"/>
    <w:link w:val="TOC1Char"/>
    <w:uiPriority w:val="39"/>
    <w:rsid w:val="00866B95"/>
    <w:pPr>
      <w:spacing w:before="360"/>
      <w:ind w:left="567"/>
    </w:pPr>
  </w:style>
  <w:style w:type="character" w:customStyle="1" w:styleId="ListParagraphChar">
    <w:name w:val="List Paragraph Char"/>
    <w:basedOn w:val="DefaultParagraphFont"/>
    <w:link w:val="ListParagraph"/>
    <w:uiPriority w:val="34"/>
    <w:semiHidden/>
    <w:rsid w:val="0052550C"/>
    <w:rPr>
      <w:rFonts w:cs="Times New Roman"/>
      <w:sz w:val="20"/>
    </w:rPr>
  </w:style>
  <w:style w:type="character" w:customStyle="1" w:styleId="BulletChar">
    <w:name w:val="Bullet Char"/>
    <w:basedOn w:val="ListParagraphChar"/>
    <w:link w:val="Bullet"/>
    <w:uiPriority w:val="3"/>
    <w:semiHidden/>
    <w:rsid w:val="002616B4"/>
    <w:rPr>
      <w:rFonts w:ascii="Symbol" w:hAnsi="Symbol" w:cs="Times New Roman"/>
      <w:color w:val="001CB0" w:themeColor="text2"/>
      <w:sz w:val="20"/>
    </w:rPr>
  </w:style>
  <w:style w:type="numbering" w:customStyle="1" w:styleId="BulletList">
    <w:name w:val="Bullet List"/>
    <w:rsid w:val="006F1529"/>
    <w:pPr>
      <w:numPr>
        <w:numId w:val="2"/>
      </w:numPr>
    </w:pPr>
  </w:style>
  <w:style w:type="paragraph" w:customStyle="1" w:styleId="Bullet1">
    <w:name w:val="Bullet 1"/>
    <w:basedOn w:val="Normal"/>
    <w:link w:val="Bullet1Char"/>
    <w:uiPriority w:val="3"/>
    <w:semiHidden/>
    <w:rsid w:val="006F1529"/>
    <w:pPr>
      <w:numPr>
        <w:numId w:val="11"/>
      </w:numPr>
      <w:tabs>
        <w:tab w:val="num" w:pos="315"/>
      </w:tabs>
      <w:kinsoku w:val="0"/>
      <w:overflowPunct w:val="0"/>
      <w:autoSpaceDE w:val="0"/>
      <w:autoSpaceDN w:val="0"/>
      <w:adjustRightInd w:val="0"/>
      <w:snapToGrid w:val="0"/>
      <w:spacing w:after="120" w:line="240" w:lineRule="atLeast"/>
    </w:pPr>
    <w:rPr>
      <w:rFonts w:ascii="Arial" w:eastAsia="Times New Roman" w:hAnsi="Arial" w:cs="Arial"/>
      <w:snapToGrid w:val="0"/>
      <w:sz w:val="21"/>
      <w:szCs w:val="21"/>
      <w:lang w:eastAsia="en-US"/>
    </w:rPr>
  </w:style>
  <w:style w:type="paragraph" w:customStyle="1" w:styleId="Bullet2">
    <w:name w:val="Bullet 2"/>
    <w:basedOn w:val="Bullet1"/>
    <w:link w:val="Bullet2Char"/>
    <w:uiPriority w:val="3"/>
    <w:semiHidden/>
    <w:rsid w:val="006F1529"/>
    <w:pPr>
      <w:numPr>
        <w:ilvl w:val="1"/>
      </w:numPr>
      <w:tabs>
        <w:tab w:val="clear" w:pos="1134"/>
        <w:tab w:val="num" w:pos="567"/>
        <w:tab w:val="num" w:pos="630"/>
      </w:tabs>
    </w:pPr>
  </w:style>
  <w:style w:type="paragraph" w:customStyle="1" w:styleId="Bullet4">
    <w:name w:val="Bullet 4"/>
    <w:basedOn w:val="Bullet3"/>
    <w:semiHidden/>
    <w:rsid w:val="006F1529"/>
    <w:pPr>
      <w:numPr>
        <w:ilvl w:val="3"/>
      </w:numPr>
      <w:tabs>
        <w:tab w:val="num" w:pos="1701"/>
      </w:tabs>
    </w:pPr>
  </w:style>
  <w:style w:type="paragraph" w:customStyle="1" w:styleId="Bullet3">
    <w:name w:val="Bullet 3"/>
    <w:basedOn w:val="Bullet2"/>
    <w:uiPriority w:val="3"/>
    <w:semiHidden/>
    <w:rsid w:val="006F1529"/>
    <w:pPr>
      <w:numPr>
        <w:ilvl w:val="2"/>
      </w:numPr>
      <w:tabs>
        <w:tab w:val="num" w:pos="630"/>
      </w:tabs>
    </w:pPr>
  </w:style>
  <w:style w:type="paragraph" w:styleId="TOC3">
    <w:name w:val="toc 3"/>
    <w:basedOn w:val="Normal"/>
    <w:next w:val="Normal"/>
    <w:uiPriority w:val="39"/>
    <w:rsid w:val="006F1529"/>
    <w:pPr>
      <w:spacing w:before="0" w:after="0"/>
      <w:ind w:left="400"/>
    </w:pPr>
    <w:rPr>
      <w:b/>
      <w:bCs/>
    </w:rPr>
  </w:style>
  <w:style w:type="paragraph" w:customStyle="1" w:styleId="Bullet10">
    <w:name w:val="Bullet_1"/>
    <w:basedOn w:val="Normal"/>
    <w:link w:val="Bullet1Char0"/>
    <w:uiPriority w:val="1"/>
    <w:qFormat/>
    <w:rsid w:val="00545055"/>
    <w:pPr>
      <w:numPr>
        <w:numId w:val="3"/>
      </w:numPr>
      <w:spacing w:after="120"/>
    </w:pPr>
  </w:style>
  <w:style w:type="paragraph" w:customStyle="1" w:styleId="Bullet20">
    <w:name w:val="Bullet_2"/>
    <w:basedOn w:val="Bullet1"/>
    <w:link w:val="Bullet2Char0"/>
    <w:uiPriority w:val="1"/>
    <w:qFormat/>
    <w:rsid w:val="00545055"/>
    <w:pPr>
      <w:numPr>
        <w:ilvl w:val="1"/>
        <w:numId w:val="4"/>
      </w:numPr>
      <w:spacing w:line="276" w:lineRule="auto"/>
    </w:pPr>
    <w:rPr>
      <w:color w:val="000000" w:themeColor="text1"/>
      <w:sz w:val="20"/>
      <w:szCs w:val="20"/>
    </w:rPr>
  </w:style>
  <w:style w:type="character" w:customStyle="1" w:styleId="Bullet1Char">
    <w:name w:val="Bullet 1 Char"/>
    <w:basedOn w:val="DefaultParagraphFont"/>
    <w:link w:val="Bullet1"/>
    <w:uiPriority w:val="3"/>
    <w:semiHidden/>
    <w:rsid w:val="002616B4"/>
    <w:rPr>
      <w:rFonts w:ascii="Arial" w:eastAsia="Times New Roman" w:hAnsi="Arial" w:cs="Arial"/>
      <w:snapToGrid w:val="0"/>
      <w:sz w:val="21"/>
      <w:szCs w:val="21"/>
      <w:lang w:eastAsia="en-US"/>
    </w:rPr>
  </w:style>
  <w:style w:type="character" w:customStyle="1" w:styleId="Bullet1Char0">
    <w:name w:val="Bullet_1 Char"/>
    <w:basedOn w:val="Bullet1Char"/>
    <w:link w:val="Bullet10"/>
    <w:uiPriority w:val="1"/>
    <w:rsid w:val="002616B4"/>
    <w:rPr>
      <w:rFonts w:ascii="Arial" w:eastAsia="Times New Roman" w:hAnsi="Arial" w:cs="Times New Roman"/>
      <w:snapToGrid/>
      <w:sz w:val="20"/>
      <w:szCs w:val="21"/>
      <w:lang w:eastAsia="en-US"/>
    </w:rPr>
  </w:style>
  <w:style w:type="paragraph" w:customStyle="1" w:styleId="Bullet30">
    <w:name w:val="Bullet_3"/>
    <w:basedOn w:val="Bullet20"/>
    <w:link w:val="Bullet3Char"/>
    <w:uiPriority w:val="1"/>
    <w:qFormat/>
    <w:rsid w:val="00545055"/>
    <w:pPr>
      <w:numPr>
        <w:ilvl w:val="2"/>
        <w:numId w:val="5"/>
      </w:numPr>
      <w:tabs>
        <w:tab w:val="left" w:pos="1418"/>
      </w:tabs>
    </w:pPr>
  </w:style>
  <w:style w:type="character" w:customStyle="1" w:styleId="Bullet2Char">
    <w:name w:val="Bullet 2 Char"/>
    <w:basedOn w:val="Bullet1Char"/>
    <w:link w:val="Bullet2"/>
    <w:uiPriority w:val="3"/>
    <w:semiHidden/>
    <w:rsid w:val="002616B4"/>
    <w:rPr>
      <w:rFonts w:ascii="Arial" w:eastAsia="Times New Roman" w:hAnsi="Arial" w:cs="Arial"/>
      <w:snapToGrid w:val="0"/>
      <w:sz w:val="21"/>
      <w:szCs w:val="21"/>
      <w:lang w:eastAsia="en-US"/>
    </w:rPr>
  </w:style>
  <w:style w:type="character" w:customStyle="1" w:styleId="Bullet2Char0">
    <w:name w:val="Bullet_2 Char"/>
    <w:basedOn w:val="Bullet2Char"/>
    <w:link w:val="Bullet20"/>
    <w:uiPriority w:val="1"/>
    <w:rsid w:val="002616B4"/>
    <w:rPr>
      <w:rFonts w:ascii="Arial" w:eastAsia="Times New Roman" w:hAnsi="Arial" w:cs="Arial"/>
      <w:snapToGrid w:val="0"/>
      <w:color w:val="000000" w:themeColor="text1"/>
      <w:sz w:val="20"/>
      <w:szCs w:val="20"/>
      <w:lang w:eastAsia="en-US"/>
    </w:rPr>
  </w:style>
  <w:style w:type="paragraph" w:customStyle="1" w:styleId="GraphTitle">
    <w:name w:val="GraphTitle"/>
    <w:basedOn w:val="Heading2"/>
    <w:link w:val="GraphTitleChar"/>
    <w:uiPriority w:val="2"/>
    <w:qFormat/>
    <w:rsid w:val="00D847D4"/>
    <w:pPr>
      <w:spacing w:after="0" w:line="240" w:lineRule="auto"/>
      <w:outlineLvl w:val="9"/>
    </w:pPr>
    <w:rPr>
      <w:rFonts w:asciiTheme="majorHAnsi" w:eastAsiaTheme="majorEastAsia" w:hAnsiTheme="majorHAnsi" w:cstheme="majorBidi"/>
      <w:sz w:val="24"/>
    </w:rPr>
  </w:style>
  <w:style w:type="character" w:customStyle="1" w:styleId="Bullet3Char">
    <w:name w:val="Bullet_3 Char"/>
    <w:basedOn w:val="Bullet2Char0"/>
    <w:link w:val="Bullet30"/>
    <w:uiPriority w:val="1"/>
    <w:rsid w:val="002616B4"/>
    <w:rPr>
      <w:rFonts w:ascii="Arial" w:eastAsia="Times New Roman" w:hAnsi="Arial" w:cs="Arial"/>
      <w:snapToGrid w:val="0"/>
      <w:color w:val="000000" w:themeColor="text1"/>
      <w:sz w:val="20"/>
      <w:szCs w:val="20"/>
      <w:lang w:eastAsia="en-US"/>
    </w:rPr>
  </w:style>
  <w:style w:type="paragraph" w:styleId="TOC2">
    <w:name w:val="toc 2"/>
    <w:basedOn w:val="TOCLevel1"/>
    <w:next w:val="Normal"/>
    <w:link w:val="TOC2Char"/>
    <w:autoRedefine/>
    <w:uiPriority w:val="39"/>
    <w:rsid w:val="006D1E80"/>
    <w:pPr>
      <w:pBdr>
        <w:bottom w:val="none" w:sz="0" w:space="0" w:color="auto"/>
      </w:pBdr>
      <w:tabs>
        <w:tab w:val="left" w:pos="2268"/>
        <w:tab w:val="left" w:pos="2410"/>
      </w:tabs>
      <w:spacing w:after="0"/>
      <w:ind w:left="1134"/>
    </w:pPr>
    <w:rPr>
      <w:bCs/>
      <w:iCs/>
      <w:color w:val="000000" w:themeColor="text1"/>
      <w:sz w:val="28"/>
      <w:szCs w:val="20"/>
    </w:rPr>
  </w:style>
  <w:style w:type="character" w:customStyle="1" w:styleId="GraphTitleChar">
    <w:name w:val="GraphTitle Char"/>
    <w:basedOn w:val="Heading2Char"/>
    <w:link w:val="GraphTitle"/>
    <w:uiPriority w:val="2"/>
    <w:rsid w:val="00D847D4"/>
    <w:rPr>
      <w:rFonts w:asciiTheme="majorHAnsi" w:eastAsiaTheme="majorEastAsia" w:hAnsiTheme="majorHAnsi" w:cstheme="majorBidi"/>
      <w:b/>
      <w:bCs/>
      <w:color w:val="001CB0" w:themeColor="text2"/>
      <w:sz w:val="24"/>
      <w:szCs w:val="32"/>
      <w:lang w:eastAsia="en-US"/>
    </w:rPr>
  </w:style>
  <w:style w:type="character" w:styleId="Hyperlink">
    <w:name w:val="Hyperlink"/>
    <w:basedOn w:val="DefaultParagraphFont"/>
    <w:uiPriority w:val="99"/>
    <w:unhideWhenUsed/>
    <w:rsid w:val="001A7464"/>
    <w:rPr>
      <w:color w:val="001CB0" w:themeColor="hyperlink"/>
      <w:u w:val="single"/>
    </w:rPr>
  </w:style>
  <w:style w:type="paragraph" w:customStyle="1" w:styleId="TOCLVL1">
    <w:name w:val="TOC LVL1"/>
    <w:basedOn w:val="TOC1"/>
    <w:link w:val="TOCLVL1Char"/>
    <w:uiPriority w:val="2"/>
    <w:rsid w:val="00D847D4"/>
  </w:style>
  <w:style w:type="paragraph" w:customStyle="1" w:styleId="TOCLevel1">
    <w:name w:val="TOC_Level1"/>
    <w:basedOn w:val="Normal"/>
    <w:link w:val="TOCLevel1Char"/>
    <w:uiPriority w:val="2"/>
    <w:qFormat/>
    <w:rsid w:val="00D847D4"/>
    <w:pPr>
      <w:pBdr>
        <w:bottom w:val="single" w:sz="4" w:space="1" w:color="00DFED" w:themeColor="accent1"/>
      </w:pBdr>
      <w:tabs>
        <w:tab w:val="left" w:pos="1134"/>
        <w:tab w:val="right" w:pos="9356"/>
      </w:tabs>
    </w:pPr>
    <w:rPr>
      <w:b/>
      <w:noProof/>
      <w:color w:val="001CB0" w:themeColor="text2"/>
      <w:sz w:val="32"/>
    </w:rPr>
  </w:style>
  <w:style w:type="character" w:customStyle="1" w:styleId="TOC1Char">
    <w:name w:val="TOC 1 Char"/>
    <w:basedOn w:val="DefaultParagraphFont"/>
    <w:link w:val="TOC1"/>
    <w:uiPriority w:val="39"/>
    <w:semiHidden/>
    <w:rsid w:val="0052550C"/>
    <w:rPr>
      <w:rFonts w:cs="Times New Roman"/>
      <w:b/>
      <w:noProof/>
      <w:color w:val="001CB0" w:themeColor="text2"/>
      <w:sz w:val="32"/>
    </w:rPr>
  </w:style>
  <w:style w:type="character" w:customStyle="1" w:styleId="TOCLVL1Char">
    <w:name w:val="TOC LVL1 Char"/>
    <w:basedOn w:val="TOC1Char"/>
    <w:link w:val="TOCLVL1"/>
    <w:uiPriority w:val="2"/>
    <w:rsid w:val="00D847D4"/>
    <w:rPr>
      <w:rFonts w:cs="Times New Roman"/>
      <w:b/>
      <w:noProof/>
      <w:color w:val="001CB0" w:themeColor="text2"/>
      <w:sz w:val="32"/>
    </w:rPr>
  </w:style>
  <w:style w:type="table" w:customStyle="1" w:styleId="AGLTable">
    <w:name w:val="AGL Table"/>
    <w:basedOn w:val="TableNormal"/>
    <w:uiPriority w:val="99"/>
    <w:rsid w:val="00F958B3"/>
    <w:pPr>
      <w:spacing w:after="0" w:line="240" w:lineRule="auto"/>
    </w:pPr>
    <w:rPr>
      <w:color w:val="001CB0" w:themeColor="text2"/>
      <w:sz w:val="20"/>
    </w:rPr>
    <w:tblPr>
      <w:tblBorders>
        <w:insideH w:val="single" w:sz="4" w:space="0" w:color="00DFED" w:themeColor="accent1"/>
      </w:tblBorders>
      <w:tblCellMar>
        <w:top w:w="68" w:type="dxa"/>
        <w:left w:w="68" w:type="dxa"/>
        <w:bottom w:w="68" w:type="dxa"/>
        <w:right w:w="68" w:type="dxa"/>
      </w:tblCellMar>
    </w:tblPr>
    <w:tblStylePr w:type="firstRow">
      <w:rPr>
        <w:color w:val="FFFFFF" w:themeColor="background1"/>
      </w:rPr>
      <w:tblPr/>
      <w:tcPr>
        <w:shd w:val="clear" w:color="auto" w:fill="001CB0" w:themeFill="text2"/>
      </w:tcPr>
    </w:tblStylePr>
  </w:style>
  <w:style w:type="character" w:customStyle="1" w:styleId="TOCLevel1Char">
    <w:name w:val="TOC_Level1 Char"/>
    <w:basedOn w:val="TOC1Char"/>
    <w:link w:val="TOCLevel1"/>
    <w:uiPriority w:val="2"/>
    <w:rsid w:val="00D847D4"/>
    <w:rPr>
      <w:rFonts w:cs="Times New Roman"/>
      <w:b/>
      <w:noProof/>
      <w:color w:val="001CB0" w:themeColor="text2"/>
      <w:sz w:val="32"/>
    </w:rPr>
  </w:style>
  <w:style w:type="paragraph" w:styleId="TOCHeading0">
    <w:name w:val="TOC Heading"/>
    <w:basedOn w:val="Heading1"/>
    <w:next w:val="Normal"/>
    <w:uiPriority w:val="39"/>
    <w:semiHidden/>
    <w:unhideWhenUsed/>
    <w:qFormat/>
    <w:rsid w:val="00EC6150"/>
    <w:pPr>
      <w:outlineLvl w:val="9"/>
    </w:pPr>
    <w:rPr>
      <w:lang w:val="en-US" w:eastAsia="ja-JP"/>
    </w:rPr>
  </w:style>
  <w:style w:type="paragraph" w:customStyle="1" w:styleId="TOCLevel2">
    <w:name w:val="TOC_Level2"/>
    <w:basedOn w:val="TOC2"/>
    <w:link w:val="TOCLevel2Char"/>
    <w:uiPriority w:val="2"/>
    <w:qFormat/>
    <w:rsid w:val="00BB6121"/>
  </w:style>
  <w:style w:type="paragraph" w:styleId="TOC4">
    <w:name w:val="toc 4"/>
    <w:basedOn w:val="Normal"/>
    <w:next w:val="Normal"/>
    <w:autoRedefine/>
    <w:uiPriority w:val="39"/>
    <w:rsid w:val="00C71629"/>
    <w:pPr>
      <w:spacing w:before="0" w:after="0"/>
      <w:ind w:left="600"/>
    </w:pPr>
    <w:rPr>
      <w:szCs w:val="20"/>
    </w:rPr>
  </w:style>
  <w:style w:type="character" w:customStyle="1" w:styleId="TOC2Char">
    <w:name w:val="TOC 2 Char"/>
    <w:basedOn w:val="DefaultParagraphFont"/>
    <w:link w:val="TOC2"/>
    <w:uiPriority w:val="39"/>
    <w:rsid w:val="006D1E80"/>
    <w:rPr>
      <w:rFonts w:cs="Times New Roman"/>
      <w:b/>
      <w:bCs/>
      <w:iCs/>
      <w:noProof/>
      <w:color w:val="000000" w:themeColor="text1"/>
      <w:sz w:val="28"/>
      <w:szCs w:val="20"/>
    </w:rPr>
  </w:style>
  <w:style w:type="character" w:customStyle="1" w:styleId="TOCLevel2Char">
    <w:name w:val="TOC_Level2 Char"/>
    <w:basedOn w:val="TOC2Char"/>
    <w:link w:val="TOCLevel2"/>
    <w:uiPriority w:val="2"/>
    <w:rsid w:val="00BB6121"/>
    <w:rPr>
      <w:rFonts w:cs="Times New Roman"/>
      <w:b/>
      <w:bCs/>
      <w:iCs/>
      <w:noProof/>
      <w:color w:val="000000" w:themeColor="text1"/>
      <w:sz w:val="28"/>
      <w:szCs w:val="20"/>
    </w:rPr>
  </w:style>
  <w:style w:type="paragraph" w:styleId="TOC5">
    <w:name w:val="toc 5"/>
    <w:basedOn w:val="Normal"/>
    <w:next w:val="Normal"/>
    <w:autoRedefine/>
    <w:uiPriority w:val="39"/>
    <w:semiHidden/>
    <w:rsid w:val="00C71629"/>
    <w:pPr>
      <w:spacing w:before="0" w:after="0"/>
      <w:ind w:left="800"/>
    </w:pPr>
    <w:rPr>
      <w:szCs w:val="20"/>
    </w:rPr>
  </w:style>
  <w:style w:type="paragraph" w:styleId="Header">
    <w:name w:val="header"/>
    <w:basedOn w:val="Normal"/>
    <w:link w:val="HeaderChar"/>
    <w:uiPriority w:val="99"/>
    <w:unhideWhenUsed/>
    <w:rsid w:val="00BB612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B6121"/>
    <w:rPr>
      <w:rFonts w:cs="Times New Roman"/>
      <w:sz w:val="20"/>
    </w:rPr>
  </w:style>
  <w:style w:type="paragraph" w:styleId="Footer">
    <w:name w:val="footer"/>
    <w:basedOn w:val="Normal"/>
    <w:link w:val="FooterChar"/>
    <w:uiPriority w:val="99"/>
    <w:unhideWhenUsed/>
    <w:rsid w:val="00BB612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B6121"/>
    <w:rPr>
      <w:rFonts w:cs="Times New Roman"/>
      <w:sz w:val="20"/>
    </w:rPr>
  </w:style>
  <w:style w:type="character" w:customStyle="1" w:styleId="Highlighttext">
    <w:name w:val="Highlight text"/>
    <w:basedOn w:val="DefaultParagraphFont"/>
    <w:uiPriority w:val="1"/>
    <w:qFormat/>
    <w:rsid w:val="00AD5D33"/>
    <w:rPr>
      <w:b/>
      <w:noProof/>
      <w:color w:val="001CB0" w:themeColor="text2"/>
    </w:rPr>
  </w:style>
  <w:style w:type="character" w:customStyle="1" w:styleId="Heading4Char">
    <w:name w:val="Heading 4 Char"/>
    <w:aliases w:val="Appendix Heading (Short) Char"/>
    <w:basedOn w:val="DefaultParagraphFont"/>
    <w:link w:val="Heading4"/>
    <w:rsid w:val="00126B8D"/>
    <w:rPr>
      <w:rFonts w:ascii="Arial" w:eastAsia="Times New Roman" w:hAnsi="Arial" w:cs="Arial"/>
      <w:iCs/>
      <w:snapToGrid w:val="0"/>
      <w:color w:val="00A5D9"/>
      <w:sz w:val="36"/>
      <w:szCs w:val="24"/>
      <w:lang w:val="en-GB" w:eastAsia="en-US"/>
    </w:rPr>
  </w:style>
  <w:style w:type="paragraph" w:customStyle="1" w:styleId="Appendixheading">
    <w:name w:val="Appendix heading"/>
    <w:basedOn w:val="SectionHeading"/>
    <w:next w:val="Normal"/>
    <w:link w:val="AppendixheadingChar"/>
    <w:rsid w:val="00126B8D"/>
    <w:pPr>
      <w:numPr>
        <w:numId w:val="7"/>
      </w:numPr>
    </w:pPr>
  </w:style>
  <w:style w:type="character" w:customStyle="1" w:styleId="AppendixheadingChar">
    <w:name w:val="Appendix heading Char"/>
    <w:basedOn w:val="SectionHeadingChar"/>
    <w:link w:val="Appendixheading"/>
    <w:rsid w:val="00126B8D"/>
    <w:rPr>
      <w:rFonts w:asciiTheme="majorHAnsi" w:eastAsia="Times New Roman" w:hAnsiTheme="majorHAnsi" w:cs="Times New Roman"/>
      <w:bCs/>
      <w:color w:val="001CB0" w:themeColor="text2"/>
      <w:sz w:val="56"/>
      <w:szCs w:val="56"/>
      <w:lang w:eastAsia="en-US"/>
    </w:rPr>
  </w:style>
  <w:style w:type="paragraph" w:customStyle="1" w:styleId="Tabletext">
    <w:name w:val="Table text"/>
    <w:rsid w:val="00822541"/>
    <w:pPr>
      <w:spacing w:before="60" w:after="60" w:line="240" w:lineRule="auto"/>
    </w:pPr>
    <w:rPr>
      <w:rFonts w:ascii="Verdana" w:eastAsia="Times New Roman" w:hAnsi="Verdana" w:cs="Times New Roman"/>
      <w:sz w:val="15"/>
      <w:szCs w:val="24"/>
      <w:lang w:val="en-GB" w:eastAsia="en-GB"/>
    </w:rPr>
  </w:style>
  <w:style w:type="paragraph" w:customStyle="1" w:styleId="Tableheading">
    <w:name w:val="Table heading"/>
    <w:rsid w:val="00822541"/>
    <w:pPr>
      <w:spacing w:before="60" w:after="60" w:line="240" w:lineRule="auto"/>
    </w:pPr>
    <w:rPr>
      <w:rFonts w:ascii="Verdana" w:eastAsia="Times New Roman" w:hAnsi="Verdana" w:cs="Times New Roman"/>
      <w:b/>
      <w:color w:val="FFFFFF"/>
      <w:sz w:val="16"/>
      <w:szCs w:val="24"/>
      <w:lang w:val="en-GB" w:eastAsia="en-GB"/>
    </w:rPr>
  </w:style>
  <w:style w:type="paragraph" w:customStyle="1" w:styleId="CallOut">
    <w:name w:val="CallOut"/>
    <w:basedOn w:val="Normal"/>
    <w:link w:val="CallOutChar"/>
    <w:rsid w:val="00D847D4"/>
    <w:pPr>
      <w:jc w:val="center"/>
    </w:pPr>
    <w:rPr>
      <w:rFonts w:cstheme="minorHAnsi"/>
      <w:color w:val="001CB0" w:themeColor="text2"/>
      <w:sz w:val="22"/>
    </w:rPr>
  </w:style>
  <w:style w:type="character" w:customStyle="1" w:styleId="CallOutChar">
    <w:name w:val="CallOut Char"/>
    <w:basedOn w:val="DefaultParagraphFont"/>
    <w:link w:val="CallOut"/>
    <w:rsid w:val="00D847D4"/>
    <w:rPr>
      <w:rFonts w:cstheme="minorHAnsi"/>
      <w:color w:val="001CB0" w:themeColor="text2"/>
    </w:rPr>
  </w:style>
  <w:style w:type="paragraph" w:styleId="FootnoteText">
    <w:name w:val="footnote text"/>
    <w:basedOn w:val="Normal"/>
    <w:link w:val="FootnoteTextChar"/>
    <w:uiPriority w:val="99"/>
    <w:unhideWhenUsed/>
    <w:rsid w:val="00914175"/>
    <w:pPr>
      <w:spacing w:before="0" w:after="0" w:line="240" w:lineRule="auto"/>
    </w:pPr>
    <w:rPr>
      <w:szCs w:val="20"/>
    </w:rPr>
  </w:style>
  <w:style w:type="character" w:customStyle="1" w:styleId="FootnoteTextChar">
    <w:name w:val="Footnote Text Char"/>
    <w:basedOn w:val="DefaultParagraphFont"/>
    <w:link w:val="FootnoteText"/>
    <w:uiPriority w:val="99"/>
    <w:rsid w:val="00914175"/>
    <w:rPr>
      <w:rFonts w:cs="Times New Roman"/>
      <w:sz w:val="20"/>
      <w:szCs w:val="20"/>
    </w:rPr>
  </w:style>
  <w:style w:type="character" w:styleId="FootnoteReference">
    <w:name w:val="footnote reference"/>
    <w:basedOn w:val="DefaultParagraphFont"/>
    <w:uiPriority w:val="99"/>
    <w:semiHidden/>
    <w:unhideWhenUsed/>
    <w:rsid w:val="00914175"/>
    <w:rPr>
      <w:vertAlign w:val="superscript"/>
    </w:rPr>
  </w:style>
  <w:style w:type="paragraph" w:styleId="NormalWeb">
    <w:name w:val="Normal (Web)"/>
    <w:basedOn w:val="Normal"/>
    <w:uiPriority w:val="99"/>
    <w:semiHidden/>
    <w:unhideWhenUsed/>
    <w:rsid w:val="00914175"/>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unhideWhenUsed/>
    <w:rsid w:val="00A75DE7"/>
    <w:rPr>
      <w:color w:val="605E5C"/>
      <w:shd w:val="clear" w:color="auto" w:fill="E1DFDD"/>
    </w:rPr>
  </w:style>
  <w:style w:type="paragraph" w:styleId="Caption">
    <w:name w:val="caption"/>
    <w:basedOn w:val="Normal"/>
    <w:next w:val="Normal"/>
    <w:uiPriority w:val="35"/>
    <w:unhideWhenUsed/>
    <w:qFormat/>
    <w:rsid w:val="000560D4"/>
    <w:pPr>
      <w:spacing w:before="0" w:line="240" w:lineRule="auto"/>
    </w:pPr>
    <w:rPr>
      <w:i/>
      <w:iCs/>
      <w:color w:val="001CB0" w:themeColor="text2"/>
      <w:sz w:val="18"/>
      <w:szCs w:val="18"/>
    </w:rPr>
  </w:style>
  <w:style w:type="character" w:styleId="CommentReference">
    <w:name w:val="annotation reference"/>
    <w:basedOn w:val="DefaultParagraphFont"/>
    <w:uiPriority w:val="99"/>
    <w:semiHidden/>
    <w:unhideWhenUsed/>
    <w:rsid w:val="009C764B"/>
    <w:rPr>
      <w:sz w:val="16"/>
      <w:szCs w:val="16"/>
    </w:rPr>
  </w:style>
  <w:style w:type="paragraph" w:styleId="CommentText">
    <w:name w:val="annotation text"/>
    <w:basedOn w:val="Normal"/>
    <w:link w:val="CommentTextChar"/>
    <w:uiPriority w:val="99"/>
    <w:unhideWhenUsed/>
    <w:rsid w:val="009C764B"/>
    <w:pPr>
      <w:spacing w:line="240" w:lineRule="auto"/>
    </w:pPr>
    <w:rPr>
      <w:szCs w:val="20"/>
    </w:rPr>
  </w:style>
  <w:style w:type="character" w:customStyle="1" w:styleId="CommentTextChar">
    <w:name w:val="Comment Text Char"/>
    <w:basedOn w:val="DefaultParagraphFont"/>
    <w:link w:val="CommentText"/>
    <w:uiPriority w:val="99"/>
    <w:rsid w:val="009C764B"/>
    <w:rPr>
      <w:rFonts w:cs="Times New Roman"/>
      <w:sz w:val="20"/>
      <w:szCs w:val="20"/>
    </w:rPr>
  </w:style>
  <w:style w:type="paragraph" w:styleId="CommentSubject">
    <w:name w:val="annotation subject"/>
    <w:basedOn w:val="CommentText"/>
    <w:next w:val="CommentText"/>
    <w:link w:val="CommentSubjectChar"/>
    <w:uiPriority w:val="99"/>
    <w:semiHidden/>
    <w:unhideWhenUsed/>
    <w:rsid w:val="009C764B"/>
    <w:rPr>
      <w:b/>
      <w:bCs/>
    </w:rPr>
  </w:style>
  <w:style w:type="character" w:customStyle="1" w:styleId="CommentSubjectChar">
    <w:name w:val="Comment Subject Char"/>
    <w:basedOn w:val="CommentTextChar"/>
    <w:link w:val="CommentSubject"/>
    <w:uiPriority w:val="99"/>
    <w:semiHidden/>
    <w:rsid w:val="009C764B"/>
    <w:rPr>
      <w:rFonts w:cs="Times New Roman"/>
      <w:b/>
      <w:bCs/>
      <w:sz w:val="20"/>
      <w:szCs w:val="20"/>
    </w:rPr>
  </w:style>
  <w:style w:type="paragraph" w:styleId="Revision">
    <w:name w:val="Revision"/>
    <w:hidden/>
    <w:uiPriority w:val="99"/>
    <w:semiHidden/>
    <w:rsid w:val="0097385C"/>
    <w:pPr>
      <w:spacing w:after="0" w:line="240" w:lineRule="auto"/>
    </w:pPr>
    <w:rPr>
      <w:rFonts w:cs="Times New Roman"/>
      <w:sz w:val="20"/>
    </w:rPr>
  </w:style>
  <w:style w:type="character" w:styleId="Mention">
    <w:name w:val="Mention"/>
    <w:basedOn w:val="DefaultParagraphFont"/>
    <w:uiPriority w:val="99"/>
    <w:unhideWhenUsed/>
    <w:rsid w:val="00CC5702"/>
    <w:rPr>
      <w:color w:val="2B579A"/>
      <w:shd w:val="clear" w:color="auto" w:fill="E1DFDD"/>
    </w:rPr>
  </w:style>
  <w:style w:type="character" w:styleId="Strong">
    <w:name w:val="Strong"/>
    <w:basedOn w:val="DefaultParagraphFont"/>
    <w:uiPriority w:val="22"/>
    <w:qFormat/>
    <w:rsid w:val="00D2372C"/>
    <w:rPr>
      <w:b/>
      <w:bCs/>
    </w:rPr>
  </w:style>
  <w:style w:type="character" w:customStyle="1" w:styleId="cf01">
    <w:name w:val="cf01"/>
    <w:basedOn w:val="DefaultParagraphFont"/>
    <w:rsid w:val="00762D9C"/>
    <w:rPr>
      <w:rFonts w:ascii="Segoe UI" w:hAnsi="Segoe UI" w:cs="Segoe UI" w:hint="default"/>
      <w:sz w:val="18"/>
      <w:szCs w:val="18"/>
    </w:rPr>
  </w:style>
  <w:style w:type="character" w:styleId="FollowedHyperlink">
    <w:name w:val="FollowedHyperlink"/>
    <w:basedOn w:val="DefaultParagraphFont"/>
    <w:uiPriority w:val="99"/>
    <w:semiHidden/>
    <w:unhideWhenUsed/>
    <w:rsid w:val="008211A6"/>
    <w:rPr>
      <w:color w:val="6030A6" w:themeColor="followedHyperlink"/>
      <w:u w:val="single"/>
    </w:rPr>
  </w:style>
  <w:style w:type="paragraph" w:customStyle="1" w:styleId="xmsolistparagraph">
    <w:name w:val="x_msolistparagraph"/>
    <w:basedOn w:val="Normal"/>
    <w:rsid w:val="00E113B4"/>
    <w:pPr>
      <w:spacing w:before="100" w:beforeAutospacing="1" w:after="100" w:afterAutospacing="1" w:line="240" w:lineRule="auto"/>
    </w:pPr>
    <w:rPr>
      <w:rFonts w:ascii="Times New Roman" w:eastAsia="Times New Roman" w:hAnsi="Times New Roman"/>
      <w:sz w:val="24"/>
      <w:szCs w:val="24"/>
    </w:rPr>
  </w:style>
  <w:style w:type="paragraph" w:customStyle="1" w:styleId="xmsonormal">
    <w:name w:val="x_msonormal"/>
    <w:basedOn w:val="Normal"/>
    <w:rsid w:val="005F4B21"/>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8829E2"/>
  </w:style>
  <w:style w:type="paragraph" w:customStyle="1" w:styleId="pf0">
    <w:name w:val="pf0"/>
    <w:basedOn w:val="Normal"/>
    <w:rsid w:val="001127E3"/>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053986">
      <w:bodyDiv w:val="1"/>
      <w:marLeft w:val="0"/>
      <w:marRight w:val="0"/>
      <w:marTop w:val="0"/>
      <w:marBottom w:val="0"/>
      <w:divBdr>
        <w:top w:val="none" w:sz="0" w:space="0" w:color="auto"/>
        <w:left w:val="none" w:sz="0" w:space="0" w:color="auto"/>
        <w:bottom w:val="none" w:sz="0" w:space="0" w:color="auto"/>
        <w:right w:val="none" w:sz="0" w:space="0" w:color="auto"/>
      </w:divBdr>
    </w:div>
    <w:div w:id="429085450">
      <w:bodyDiv w:val="1"/>
      <w:marLeft w:val="0"/>
      <w:marRight w:val="0"/>
      <w:marTop w:val="0"/>
      <w:marBottom w:val="0"/>
      <w:divBdr>
        <w:top w:val="none" w:sz="0" w:space="0" w:color="auto"/>
        <w:left w:val="none" w:sz="0" w:space="0" w:color="auto"/>
        <w:bottom w:val="none" w:sz="0" w:space="0" w:color="auto"/>
        <w:right w:val="none" w:sz="0" w:space="0" w:color="auto"/>
      </w:divBdr>
    </w:div>
    <w:div w:id="621426635">
      <w:bodyDiv w:val="1"/>
      <w:marLeft w:val="0"/>
      <w:marRight w:val="0"/>
      <w:marTop w:val="0"/>
      <w:marBottom w:val="0"/>
      <w:divBdr>
        <w:top w:val="none" w:sz="0" w:space="0" w:color="auto"/>
        <w:left w:val="none" w:sz="0" w:space="0" w:color="auto"/>
        <w:bottom w:val="none" w:sz="0" w:space="0" w:color="auto"/>
        <w:right w:val="none" w:sz="0" w:space="0" w:color="auto"/>
      </w:divBdr>
    </w:div>
    <w:div w:id="840698266">
      <w:bodyDiv w:val="1"/>
      <w:marLeft w:val="0"/>
      <w:marRight w:val="0"/>
      <w:marTop w:val="0"/>
      <w:marBottom w:val="0"/>
      <w:divBdr>
        <w:top w:val="none" w:sz="0" w:space="0" w:color="auto"/>
        <w:left w:val="none" w:sz="0" w:space="0" w:color="auto"/>
        <w:bottom w:val="none" w:sz="0" w:space="0" w:color="auto"/>
        <w:right w:val="none" w:sz="0" w:space="0" w:color="auto"/>
      </w:divBdr>
    </w:div>
    <w:div w:id="842890532">
      <w:bodyDiv w:val="1"/>
      <w:marLeft w:val="0"/>
      <w:marRight w:val="0"/>
      <w:marTop w:val="0"/>
      <w:marBottom w:val="0"/>
      <w:divBdr>
        <w:top w:val="none" w:sz="0" w:space="0" w:color="auto"/>
        <w:left w:val="none" w:sz="0" w:space="0" w:color="auto"/>
        <w:bottom w:val="none" w:sz="0" w:space="0" w:color="auto"/>
        <w:right w:val="none" w:sz="0" w:space="0" w:color="auto"/>
      </w:divBdr>
    </w:div>
    <w:div w:id="870529467">
      <w:bodyDiv w:val="1"/>
      <w:marLeft w:val="0"/>
      <w:marRight w:val="0"/>
      <w:marTop w:val="0"/>
      <w:marBottom w:val="0"/>
      <w:divBdr>
        <w:top w:val="none" w:sz="0" w:space="0" w:color="auto"/>
        <w:left w:val="none" w:sz="0" w:space="0" w:color="auto"/>
        <w:bottom w:val="none" w:sz="0" w:space="0" w:color="auto"/>
        <w:right w:val="none" w:sz="0" w:space="0" w:color="auto"/>
      </w:divBdr>
    </w:div>
    <w:div w:id="1015574780">
      <w:bodyDiv w:val="1"/>
      <w:marLeft w:val="0"/>
      <w:marRight w:val="0"/>
      <w:marTop w:val="0"/>
      <w:marBottom w:val="0"/>
      <w:divBdr>
        <w:top w:val="none" w:sz="0" w:space="0" w:color="auto"/>
        <w:left w:val="none" w:sz="0" w:space="0" w:color="auto"/>
        <w:bottom w:val="none" w:sz="0" w:space="0" w:color="auto"/>
        <w:right w:val="none" w:sz="0" w:space="0" w:color="auto"/>
      </w:divBdr>
    </w:div>
    <w:div w:id="1099065193">
      <w:bodyDiv w:val="1"/>
      <w:marLeft w:val="0"/>
      <w:marRight w:val="0"/>
      <w:marTop w:val="0"/>
      <w:marBottom w:val="0"/>
      <w:divBdr>
        <w:top w:val="none" w:sz="0" w:space="0" w:color="auto"/>
        <w:left w:val="none" w:sz="0" w:space="0" w:color="auto"/>
        <w:bottom w:val="none" w:sz="0" w:space="0" w:color="auto"/>
        <w:right w:val="none" w:sz="0" w:space="0" w:color="auto"/>
      </w:divBdr>
    </w:div>
    <w:div w:id="1236403971">
      <w:bodyDiv w:val="1"/>
      <w:marLeft w:val="0"/>
      <w:marRight w:val="0"/>
      <w:marTop w:val="0"/>
      <w:marBottom w:val="0"/>
      <w:divBdr>
        <w:top w:val="none" w:sz="0" w:space="0" w:color="auto"/>
        <w:left w:val="none" w:sz="0" w:space="0" w:color="auto"/>
        <w:bottom w:val="none" w:sz="0" w:space="0" w:color="auto"/>
        <w:right w:val="none" w:sz="0" w:space="0" w:color="auto"/>
      </w:divBdr>
    </w:div>
    <w:div w:id="1294290444">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365984217">
      <w:bodyDiv w:val="1"/>
      <w:marLeft w:val="0"/>
      <w:marRight w:val="0"/>
      <w:marTop w:val="0"/>
      <w:marBottom w:val="0"/>
      <w:divBdr>
        <w:top w:val="none" w:sz="0" w:space="0" w:color="auto"/>
        <w:left w:val="none" w:sz="0" w:space="0" w:color="auto"/>
        <w:bottom w:val="none" w:sz="0" w:space="0" w:color="auto"/>
        <w:right w:val="none" w:sz="0" w:space="0" w:color="auto"/>
      </w:divBdr>
    </w:div>
    <w:div w:id="1449008515">
      <w:bodyDiv w:val="1"/>
      <w:marLeft w:val="0"/>
      <w:marRight w:val="0"/>
      <w:marTop w:val="0"/>
      <w:marBottom w:val="0"/>
      <w:divBdr>
        <w:top w:val="none" w:sz="0" w:space="0" w:color="auto"/>
        <w:left w:val="none" w:sz="0" w:space="0" w:color="auto"/>
        <w:bottom w:val="none" w:sz="0" w:space="0" w:color="auto"/>
        <w:right w:val="none" w:sz="0" w:space="0" w:color="auto"/>
      </w:divBdr>
    </w:div>
    <w:div w:id="1576625797">
      <w:bodyDiv w:val="1"/>
      <w:marLeft w:val="0"/>
      <w:marRight w:val="0"/>
      <w:marTop w:val="0"/>
      <w:marBottom w:val="0"/>
      <w:divBdr>
        <w:top w:val="none" w:sz="0" w:space="0" w:color="auto"/>
        <w:left w:val="none" w:sz="0" w:space="0" w:color="auto"/>
        <w:bottom w:val="none" w:sz="0" w:space="0" w:color="auto"/>
        <w:right w:val="none" w:sz="0" w:space="0" w:color="auto"/>
      </w:divBdr>
    </w:div>
    <w:div w:id="1658531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cid:image002.jpg@01DC23F1.C3AA2330" TargetMode="External"/><Relationship Id="rId26" Type="http://schemas.openxmlformats.org/officeDocument/2006/relationships/diagramData" Target="diagrams/data1.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yperlink" Target="mailto:ability@agl.com.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yperlink" Target="http://www.agl.com.au"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cid:image004.jpg@01DC23F1.C3AA2330" TargetMode="Externa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hyperlink" Target="http://www.agl.com.au"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diagramQuickStyle" Target="diagrams/quickStyle1.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www.agl.com.au/contact-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cid:image003.jpg@01DC23F1.C3AA2330"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apsc.gov.au/working-aps/diversity-and-inclusion/disability/definition-disability" TargetMode="External"/><Relationship Id="rId2" Type="http://schemas.openxmlformats.org/officeDocument/2006/relationships/hyperlink" Target="https://www.abs.gov.au/statistics/health/disability/disability-ageing-and-carers-australia-summary-findings/latest-release" TargetMode="External"/><Relationship Id="rId1" Type="http://schemas.openxmlformats.org/officeDocument/2006/relationships/hyperlink" Target="https://www.abs.gov.au/statistics/health/disability/disability-ageing-and-carers-australia-summary-findings/latest-relea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26728\AppData\Local\Temp\Temp1_Download.2022-03-07T07_49_33.zip\agl_template_report-portrait_image-cover_arial.dotx"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256273-2DC5-4CC4-A152-5377EC956936}" type="doc">
      <dgm:prSet loTypeId="urn:microsoft.com/office/officeart/2005/8/layout/radial6" loCatId="relationship" qsTypeId="urn:microsoft.com/office/officeart/2005/8/quickstyle/simple1" qsCatId="simple" csTypeId="urn:microsoft.com/office/officeart/2005/8/colors/accent0_3" csCatId="mainScheme" phldr="1"/>
      <dgm:spPr/>
      <dgm:t>
        <a:bodyPr/>
        <a:lstStyle/>
        <a:p>
          <a:endParaRPr lang="en-AU"/>
        </a:p>
      </dgm:t>
    </dgm:pt>
    <dgm:pt modelId="{76F2960A-BE54-4978-8BD8-06E9C156555D}">
      <dgm:prSet phldrT="[Text]"/>
      <dgm:spPr/>
      <dgm:t>
        <a:bodyPr/>
        <a:lstStyle/>
        <a:p>
          <a:r>
            <a:rPr lang="en-AU" dirty="0"/>
            <a:t>AAP</a:t>
          </a:r>
        </a:p>
      </dgm:t>
    </dgm:pt>
    <dgm:pt modelId="{25C90D57-B3FD-4B0A-90D0-ACE4246D5821}" type="parTrans" cxnId="{E6ADA8CD-8275-4BB2-B9C6-2F358498FCBF}">
      <dgm:prSet/>
      <dgm:spPr/>
      <dgm:t>
        <a:bodyPr/>
        <a:lstStyle/>
        <a:p>
          <a:endParaRPr lang="en-AU"/>
        </a:p>
      </dgm:t>
    </dgm:pt>
    <dgm:pt modelId="{5D4C757A-309D-45B3-BD61-5C2140822BFC}" type="sibTrans" cxnId="{E6ADA8CD-8275-4BB2-B9C6-2F358498FCBF}">
      <dgm:prSet/>
      <dgm:spPr/>
      <dgm:t>
        <a:bodyPr/>
        <a:lstStyle/>
        <a:p>
          <a:endParaRPr lang="en-AU"/>
        </a:p>
      </dgm:t>
    </dgm:pt>
    <dgm:pt modelId="{DD4F00C6-1A1D-47FB-B09C-E74972BAA67A}">
      <dgm:prSet phldrT="[Text]"/>
      <dgm:spPr/>
      <dgm:t>
        <a:bodyPr/>
        <a:lstStyle/>
        <a:p>
          <a:r>
            <a:rPr lang="en-AU" dirty="0"/>
            <a:t>AGL Ability Committee</a:t>
          </a:r>
        </a:p>
      </dgm:t>
    </dgm:pt>
    <dgm:pt modelId="{2FB2381F-F927-4F32-9FBE-3EB04D8655A2}" type="parTrans" cxnId="{87D7FF66-AA8C-44DA-BCE5-76C70A833302}">
      <dgm:prSet/>
      <dgm:spPr/>
      <dgm:t>
        <a:bodyPr/>
        <a:lstStyle/>
        <a:p>
          <a:endParaRPr lang="en-AU"/>
        </a:p>
      </dgm:t>
    </dgm:pt>
    <dgm:pt modelId="{B1D74342-C30E-4B6E-A079-CA41CD30CF5D}" type="sibTrans" cxnId="{87D7FF66-AA8C-44DA-BCE5-76C70A833302}">
      <dgm:prSet/>
      <dgm:spPr/>
      <dgm:t>
        <a:bodyPr/>
        <a:lstStyle/>
        <a:p>
          <a:endParaRPr lang="en-AU"/>
        </a:p>
      </dgm:t>
    </dgm:pt>
    <dgm:pt modelId="{C25F4485-115E-4BE7-A036-019DE55E252E}">
      <dgm:prSet phldrT="[Text]"/>
      <dgm:spPr/>
      <dgm:t>
        <a:bodyPr/>
        <a:lstStyle/>
        <a:p>
          <a:r>
            <a:rPr lang="en-AU" dirty="0"/>
            <a:t>AGL Disability Inclusion Leaders</a:t>
          </a:r>
        </a:p>
      </dgm:t>
    </dgm:pt>
    <dgm:pt modelId="{11AC48AC-A8EE-40C8-8EBF-1D7D5911E8B4}" type="parTrans" cxnId="{E81976F1-FB45-464D-B0E5-02128EA67093}">
      <dgm:prSet/>
      <dgm:spPr/>
      <dgm:t>
        <a:bodyPr/>
        <a:lstStyle/>
        <a:p>
          <a:endParaRPr lang="en-AU"/>
        </a:p>
      </dgm:t>
    </dgm:pt>
    <dgm:pt modelId="{518F9AB5-B782-4333-B9DF-73F8256CAD5A}" type="sibTrans" cxnId="{E81976F1-FB45-464D-B0E5-02128EA67093}">
      <dgm:prSet/>
      <dgm:spPr/>
      <dgm:t>
        <a:bodyPr/>
        <a:lstStyle/>
        <a:p>
          <a:endParaRPr lang="en-AU"/>
        </a:p>
      </dgm:t>
    </dgm:pt>
    <dgm:pt modelId="{3CF0BF5B-4207-499A-BC1B-B67EDE87ED50}">
      <dgm:prSet phldrT="[Text]"/>
      <dgm:spPr/>
      <dgm:t>
        <a:bodyPr/>
        <a:lstStyle/>
        <a:p>
          <a:endParaRPr lang="en-AU" dirty="0"/>
        </a:p>
      </dgm:t>
    </dgm:pt>
    <dgm:pt modelId="{307ECD0B-C959-4FCE-A59A-344CEED9565D}" type="parTrans" cxnId="{625F0541-9802-40EF-8050-4E1DA24874E9}">
      <dgm:prSet/>
      <dgm:spPr/>
      <dgm:t>
        <a:bodyPr/>
        <a:lstStyle/>
        <a:p>
          <a:endParaRPr lang="en-AU"/>
        </a:p>
      </dgm:t>
    </dgm:pt>
    <dgm:pt modelId="{F1BB46F7-1874-4F55-A150-5234C9067DF3}" type="sibTrans" cxnId="{625F0541-9802-40EF-8050-4E1DA24874E9}">
      <dgm:prSet/>
      <dgm:spPr/>
      <dgm:t>
        <a:bodyPr/>
        <a:lstStyle/>
        <a:p>
          <a:endParaRPr lang="en-AU"/>
        </a:p>
      </dgm:t>
    </dgm:pt>
    <dgm:pt modelId="{CC563CB0-66F1-4770-B4A2-7286E65B148A}">
      <dgm:prSet phldrT="[Text]" phldr="1"/>
      <dgm:spPr/>
      <dgm:t>
        <a:bodyPr/>
        <a:lstStyle/>
        <a:p>
          <a:endParaRPr lang="en-AU"/>
        </a:p>
      </dgm:t>
    </dgm:pt>
    <dgm:pt modelId="{1A678042-4B7B-4DCA-B8E0-ADB1F7EAF624}" type="parTrans" cxnId="{24E8F3E7-4FD0-43E6-8A30-C0D82FBBB34E}">
      <dgm:prSet/>
      <dgm:spPr/>
      <dgm:t>
        <a:bodyPr/>
        <a:lstStyle/>
        <a:p>
          <a:endParaRPr lang="en-AU"/>
        </a:p>
      </dgm:t>
    </dgm:pt>
    <dgm:pt modelId="{86FCF37E-0C4C-4819-819C-8E458DFDB88F}" type="sibTrans" cxnId="{24E8F3E7-4FD0-43E6-8A30-C0D82FBBB34E}">
      <dgm:prSet/>
      <dgm:spPr/>
      <dgm:t>
        <a:bodyPr/>
        <a:lstStyle/>
        <a:p>
          <a:endParaRPr lang="en-AU"/>
        </a:p>
      </dgm:t>
    </dgm:pt>
    <dgm:pt modelId="{F85623AB-21D4-47AC-9CD8-39CA93214501}">
      <dgm:prSet phldrT="[Text]" phldr="1"/>
      <dgm:spPr/>
      <dgm:t>
        <a:bodyPr/>
        <a:lstStyle/>
        <a:p>
          <a:endParaRPr lang="en-AU"/>
        </a:p>
      </dgm:t>
    </dgm:pt>
    <dgm:pt modelId="{9A5DE5B9-D87C-4B54-853F-20EB5AB5E697}" type="parTrans" cxnId="{AAE106AF-AB82-4C55-90DF-DA1196E12DE0}">
      <dgm:prSet/>
      <dgm:spPr/>
      <dgm:t>
        <a:bodyPr/>
        <a:lstStyle/>
        <a:p>
          <a:endParaRPr lang="en-AU"/>
        </a:p>
      </dgm:t>
    </dgm:pt>
    <dgm:pt modelId="{82E5F1CF-26E3-4609-B79A-CB6A48DF69F7}" type="sibTrans" cxnId="{AAE106AF-AB82-4C55-90DF-DA1196E12DE0}">
      <dgm:prSet/>
      <dgm:spPr/>
      <dgm:t>
        <a:bodyPr/>
        <a:lstStyle/>
        <a:p>
          <a:endParaRPr lang="en-AU"/>
        </a:p>
      </dgm:t>
    </dgm:pt>
    <dgm:pt modelId="{0EE7891D-978E-4ACA-8D7D-9A31434D8DA6}">
      <dgm:prSet phldrT="[Text]"/>
      <dgm:spPr/>
      <dgm:t>
        <a:bodyPr/>
        <a:lstStyle/>
        <a:p>
          <a:endParaRPr lang="en-AU" dirty="0"/>
        </a:p>
      </dgm:t>
    </dgm:pt>
    <dgm:pt modelId="{03E3A4AD-7B73-459E-8E9F-61FBE836554E}" type="parTrans" cxnId="{1D36D7DC-A387-435F-9865-2378BE67E957}">
      <dgm:prSet/>
      <dgm:spPr/>
      <dgm:t>
        <a:bodyPr/>
        <a:lstStyle/>
        <a:p>
          <a:endParaRPr lang="en-AU"/>
        </a:p>
      </dgm:t>
    </dgm:pt>
    <dgm:pt modelId="{C9EE3C83-6260-41DB-8AFA-7ED647DB770E}" type="sibTrans" cxnId="{1D36D7DC-A387-435F-9865-2378BE67E957}">
      <dgm:prSet/>
      <dgm:spPr/>
      <dgm:t>
        <a:bodyPr/>
        <a:lstStyle/>
        <a:p>
          <a:endParaRPr lang="en-AU"/>
        </a:p>
      </dgm:t>
    </dgm:pt>
    <dgm:pt modelId="{69774837-8DED-40A2-8DC5-A10DA0CED7F4}">
      <dgm:prSet phldrT="[Text]" phldr="1"/>
      <dgm:spPr/>
      <dgm:t>
        <a:bodyPr/>
        <a:lstStyle/>
        <a:p>
          <a:endParaRPr lang="en-AU"/>
        </a:p>
      </dgm:t>
    </dgm:pt>
    <dgm:pt modelId="{3548259C-F260-4D13-B011-9ED47F91DC09}" type="parTrans" cxnId="{93109218-945D-484A-8D04-F16912A0B6CF}">
      <dgm:prSet/>
      <dgm:spPr/>
      <dgm:t>
        <a:bodyPr/>
        <a:lstStyle/>
        <a:p>
          <a:endParaRPr lang="en-AU"/>
        </a:p>
      </dgm:t>
    </dgm:pt>
    <dgm:pt modelId="{2DAD6017-A083-4642-A42B-8A2EA875FDB1}" type="sibTrans" cxnId="{93109218-945D-484A-8D04-F16912A0B6CF}">
      <dgm:prSet/>
      <dgm:spPr/>
      <dgm:t>
        <a:bodyPr/>
        <a:lstStyle/>
        <a:p>
          <a:endParaRPr lang="en-AU"/>
        </a:p>
      </dgm:t>
    </dgm:pt>
    <dgm:pt modelId="{259C2369-2754-4EC1-86B6-7E780B7206B6}">
      <dgm:prSet phldrT="[Text]" phldr="1"/>
      <dgm:spPr/>
      <dgm:t>
        <a:bodyPr/>
        <a:lstStyle/>
        <a:p>
          <a:endParaRPr lang="en-AU"/>
        </a:p>
      </dgm:t>
    </dgm:pt>
    <dgm:pt modelId="{C3D94CCF-46C0-4BF1-B0E8-F1B71FB1C8BD}" type="parTrans" cxnId="{C64DD62E-39D3-428F-AC51-975FBAD2A3A0}">
      <dgm:prSet/>
      <dgm:spPr/>
      <dgm:t>
        <a:bodyPr/>
        <a:lstStyle/>
        <a:p>
          <a:endParaRPr lang="en-AU"/>
        </a:p>
      </dgm:t>
    </dgm:pt>
    <dgm:pt modelId="{1F18A59B-EC0E-45B5-8345-37A06775DC65}" type="sibTrans" cxnId="{C64DD62E-39D3-428F-AC51-975FBAD2A3A0}">
      <dgm:prSet/>
      <dgm:spPr/>
      <dgm:t>
        <a:bodyPr/>
        <a:lstStyle/>
        <a:p>
          <a:endParaRPr lang="en-AU"/>
        </a:p>
      </dgm:t>
    </dgm:pt>
    <dgm:pt modelId="{273295CE-FAEE-4435-AD0E-0957AAA7348F}">
      <dgm:prSet/>
      <dgm:spPr/>
      <dgm:t>
        <a:bodyPr/>
        <a:lstStyle/>
        <a:p>
          <a:r>
            <a:rPr lang="en-AU" dirty="0"/>
            <a:t>Inclusion Council</a:t>
          </a:r>
        </a:p>
      </dgm:t>
    </dgm:pt>
    <dgm:pt modelId="{92C5FAA9-B5EC-46E0-B464-5815C72F2F00}" type="parTrans" cxnId="{B9A77C12-2A6A-4C43-ACE4-934341B7A7A5}">
      <dgm:prSet/>
      <dgm:spPr/>
      <dgm:t>
        <a:bodyPr/>
        <a:lstStyle/>
        <a:p>
          <a:endParaRPr lang="en-AU"/>
        </a:p>
      </dgm:t>
    </dgm:pt>
    <dgm:pt modelId="{F6D05413-1462-418D-9031-418D4B6F648C}" type="sibTrans" cxnId="{B9A77C12-2A6A-4C43-ACE4-934341B7A7A5}">
      <dgm:prSet/>
      <dgm:spPr/>
      <dgm:t>
        <a:bodyPr/>
        <a:lstStyle/>
        <a:p>
          <a:endParaRPr lang="en-AU"/>
        </a:p>
      </dgm:t>
    </dgm:pt>
    <dgm:pt modelId="{14E608C1-9CF1-4D50-8E99-C2252997BCA4}">
      <dgm:prSet/>
      <dgm:spPr/>
      <dgm:t>
        <a:bodyPr/>
        <a:lstStyle/>
        <a:p>
          <a:r>
            <a:rPr lang="en-AU"/>
            <a:t>Executive Sponsor, AGL Ability</a:t>
          </a:r>
        </a:p>
      </dgm:t>
    </dgm:pt>
    <dgm:pt modelId="{B04F8440-F17B-4EDC-85EA-5957458DC347}" type="parTrans" cxnId="{DA2E20C7-2ED8-4450-AE61-576822452499}">
      <dgm:prSet/>
      <dgm:spPr/>
      <dgm:t>
        <a:bodyPr/>
        <a:lstStyle/>
        <a:p>
          <a:endParaRPr lang="en-AU"/>
        </a:p>
      </dgm:t>
    </dgm:pt>
    <dgm:pt modelId="{8E665864-F044-4D4F-B48E-BEAA918582F8}" type="sibTrans" cxnId="{DA2E20C7-2ED8-4450-AE61-576822452499}">
      <dgm:prSet/>
      <dgm:spPr/>
      <dgm:t>
        <a:bodyPr/>
        <a:lstStyle/>
        <a:p>
          <a:endParaRPr lang="en-AU"/>
        </a:p>
      </dgm:t>
    </dgm:pt>
    <dgm:pt modelId="{1C46C443-2DFB-4E69-9D5F-C2D9D9D11201}">
      <dgm:prSet/>
      <dgm:spPr/>
      <dgm:t>
        <a:bodyPr/>
        <a:lstStyle/>
        <a:p>
          <a:r>
            <a:rPr lang="en-AU" dirty="0"/>
            <a:t>Diversity and Inclusion Team</a:t>
          </a:r>
          <a:endParaRPr lang="en-AU"/>
        </a:p>
      </dgm:t>
    </dgm:pt>
    <dgm:pt modelId="{E7EE099D-C38D-42E3-BD6A-B7110513C8A9}" type="parTrans" cxnId="{B9650D95-181D-46EB-9E58-5D210228564C}">
      <dgm:prSet/>
      <dgm:spPr/>
      <dgm:t>
        <a:bodyPr/>
        <a:lstStyle/>
        <a:p>
          <a:endParaRPr lang="en-AU"/>
        </a:p>
      </dgm:t>
    </dgm:pt>
    <dgm:pt modelId="{95146F1F-1D4D-4231-A058-8AF8F60F80E1}" type="sibTrans" cxnId="{B9650D95-181D-46EB-9E58-5D210228564C}">
      <dgm:prSet/>
      <dgm:spPr/>
      <dgm:t>
        <a:bodyPr/>
        <a:lstStyle/>
        <a:p>
          <a:endParaRPr lang="en-AU"/>
        </a:p>
      </dgm:t>
    </dgm:pt>
    <dgm:pt modelId="{6CACD228-68CB-4D67-838A-C9C3322F16B7}">
      <dgm:prSet/>
      <dgm:spPr/>
      <dgm:t>
        <a:bodyPr/>
        <a:lstStyle/>
        <a:p>
          <a:r>
            <a:rPr lang="en-AU"/>
            <a:t>Chair - AGL Ability</a:t>
          </a:r>
        </a:p>
      </dgm:t>
    </dgm:pt>
    <dgm:pt modelId="{EA756770-064B-4279-8E25-2E7FEBADFEF4}" type="parTrans" cxnId="{7A9AEE4B-8B6C-45DC-9E64-9EF87EB50250}">
      <dgm:prSet/>
      <dgm:spPr/>
      <dgm:t>
        <a:bodyPr/>
        <a:lstStyle/>
        <a:p>
          <a:endParaRPr lang="en-AU"/>
        </a:p>
      </dgm:t>
    </dgm:pt>
    <dgm:pt modelId="{888C8732-5284-4A0A-B08B-D93F9B23A5DD}" type="sibTrans" cxnId="{7A9AEE4B-8B6C-45DC-9E64-9EF87EB50250}">
      <dgm:prSet/>
      <dgm:spPr/>
      <dgm:t>
        <a:bodyPr/>
        <a:lstStyle/>
        <a:p>
          <a:endParaRPr lang="en-AU"/>
        </a:p>
      </dgm:t>
    </dgm:pt>
    <dgm:pt modelId="{441D6404-59BA-47BC-836C-FF234EE9A8AD}" type="pres">
      <dgm:prSet presAssocID="{27256273-2DC5-4CC4-A152-5377EC956936}" presName="Name0" presStyleCnt="0">
        <dgm:presLayoutVars>
          <dgm:chMax val="1"/>
          <dgm:dir/>
          <dgm:animLvl val="ctr"/>
          <dgm:resizeHandles val="exact"/>
        </dgm:presLayoutVars>
      </dgm:prSet>
      <dgm:spPr/>
    </dgm:pt>
    <dgm:pt modelId="{7DEE4494-525F-4BE2-BDFC-C0DD1CCCE0DF}" type="pres">
      <dgm:prSet presAssocID="{76F2960A-BE54-4978-8BD8-06E9C156555D}" presName="centerShape" presStyleLbl="node0" presStyleIdx="0" presStyleCnt="1"/>
      <dgm:spPr/>
    </dgm:pt>
    <dgm:pt modelId="{6A608385-4629-49DE-BC81-2C4506F1012D}" type="pres">
      <dgm:prSet presAssocID="{14E608C1-9CF1-4D50-8E99-C2252997BCA4}" presName="node" presStyleLbl="node1" presStyleIdx="0" presStyleCnt="6">
        <dgm:presLayoutVars>
          <dgm:bulletEnabled val="1"/>
        </dgm:presLayoutVars>
      </dgm:prSet>
      <dgm:spPr/>
    </dgm:pt>
    <dgm:pt modelId="{9A53470B-DDC6-4DA3-AA90-18FC40A84D88}" type="pres">
      <dgm:prSet presAssocID="{14E608C1-9CF1-4D50-8E99-C2252997BCA4}" presName="dummy" presStyleCnt="0"/>
      <dgm:spPr/>
    </dgm:pt>
    <dgm:pt modelId="{70FA250D-C7FE-4D03-B0CF-481DC9DAF660}" type="pres">
      <dgm:prSet presAssocID="{8E665864-F044-4D4F-B48E-BEAA918582F8}" presName="sibTrans" presStyleLbl="sibTrans2D1" presStyleIdx="0" presStyleCnt="6"/>
      <dgm:spPr/>
    </dgm:pt>
    <dgm:pt modelId="{6D85D6D3-EAFD-4F48-8048-1FAF00AA6CB4}" type="pres">
      <dgm:prSet presAssocID="{6CACD228-68CB-4D67-838A-C9C3322F16B7}" presName="node" presStyleLbl="node1" presStyleIdx="1" presStyleCnt="6">
        <dgm:presLayoutVars>
          <dgm:bulletEnabled val="1"/>
        </dgm:presLayoutVars>
      </dgm:prSet>
      <dgm:spPr/>
    </dgm:pt>
    <dgm:pt modelId="{CCD6A51D-9FC6-42F4-88A6-78DBAAB475AE}" type="pres">
      <dgm:prSet presAssocID="{6CACD228-68CB-4D67-838A-C9C3322F16B7}" presName="dummy" presStyleCnt="0"/>
      <dgm:spPr/>
    </dgm:pt>
    <dgm:pt modelId="{67273D95-6AFE-4EA8-8261-9DD38CFE841A}" type="pres">
      <dgm:prSet presAssocID="{888C8732-5284-4A0A-B08B-D93F9B23A5DD}" presName="sibTrans" presStyleLbl="sibTrans2D1" presStyleIdx="1" presStyleCnt="6"/>
      <dgm:spPr/>
    </dgm:pt>
    <dgm:pt modelId="{171EF751-7F80-4EFC-B108-827AF6A8DA61}" type="pres">
      <dgm:prSet presAssocID="{1C46C443-2DFB-4E69-9D5F-C2D9D9D11201}" presName="node" presStyleLbl="node1" presStyleIdx="2" presStyleCnt="6">
        <dgm:presLayoutVars>
          <dgm:bulletEnabled val="1"/>
        </dgm:presLayoutVars>
      </dgm:prSet>
      <dgm:spPr/>
    </dgm:pt>
    <dgm:pt modelId="{E327B5B8-AAFC-4224-9A50-E8D7BD81F917}" type="pres">
      <dgm:prSet presAssocID="{1C46C443-2DFB-4E69-9D5F-C2D9D9D11201}" presName="dummy" presStyleCnt="0"/>
      <dgm:spPr/>
    </dgm:pt>
    <dgm:pt modelId="{4D5F33D0-0A2F-4C1A-B9F5-63849E1A1E7D}" type="pres">
      <dgm:prSet presAssocID="{95146F1F-1D4D-4231-A058-8AF8F60F80E1}" presName="sibTrans" presStyleLbl="sibTrans2D1" presStyleIdx="2" presStyleCnt="6"/>
      <dgm:spPr/>
    </dgm:pt>
    <dgm:pt modelId="{161C96C5-AA77-4969-9C49-EEEEFC32CDD5}" type="pres">
      <dgm:prSet presAssocID="{DD4F00C6-1A1D-47FB-B09C-E74972BAA67A}" presName="node" presStyleLbl="node1" presStyleIdx="3" presStyleCnt="6">
        <dgm:presLayoutVars>
          <dgm:bulletEnabled val="1"/>
        </dgm:presLayoutVars>
      </dgm:prSet>
      <dgm:spPr/>
    </dgm:pt>
    <dgm:pt modelId="{16E30666-DB18-46D8-A85F-1B6783E11041}" type="pres">
      <dgm:prSet presAssocID="{DD4F00C6-1A1D-47FB-B09C-E74972BAA67A}" presName="dummy" presStyleCnt="0"/>
      <dgm:spPr/>
    </dgm:pt>
    <dgm:pt modelId="{0066C9E2-C964-46BD-8EC8-0E8D68F29219}" type="pres">
      <dgm:prSet presAssocID="{B1D74342-C30E-4B6E-A079-CA41CD30CF5D}" presName="sibTrans" presStyleLbl="sibTrans2D1" presStyleIdx="3" presStyleCnt="6"/>
      <dgm:spPr/>
    </dgm:pt>
    <dgm:pt modelId="{DFCDA19D-5659-472E-827A-E92A6B4A1378}" type="pres">
      <dgm:prSet presAssocID="{C25F4485-115E-4BE7-A036-019DE55E252E}" presName="node" presStyleLbl="node1" presStyleIdx="4" presStyleCnt="6">
        <dgm:presLayoutVars>
          <dgm:bulletEnabled val="1"/>
        </dgm:presLayoutVars>
      </dgm:prSet>
      <dgm:spPr/>
    </dgm:pt>
    <dgm:pt modelId="{C91B3143-35FD-4796-8D72-558082995092}" type="pres">
      <dgm:prSet presAssocID="{C25F4485-115E-4BE7-A036-019DE55E252E}" presName="dummy" presStyleCnt="0"/>
      <dgm:spPr/>
    </dgm:pt>
    <dgm:pt modelId="{C5BE72E1-BE2F-4010-A8ED-CBEC65B50137}" type="pres">
      <dgm:prSet presAssocID="{518F9AB5-B782-4333-B9DF-73F8256CAD5A}" presName="sibTrans" presStyleLbl="sibTrans2D1" presStyleIdx="4" presStyleCnt="6"/>
      <dgm:spPr/>
    </dgm:pt>
    <dgm:pt modelId="{BA08803E-310D-4A79-8D93-174122194896}" type="pres">
      <dgm:prSet presAssocID="{273295CE-FAEE-4435-AD0E-0957AAA7348F}" presName="node" presStyleLbl="node1" presStyleIdx="5" presStyleCnt="6">
        <dgm:presLayoutVars>
          <dgm:bulletEnabled val="1"/>
        </dgm:presLayoutVars>
      </dgm:prSet>
      <dgm:spPr/>
    </dgm:pt>
    <dgm:pt modelId="{5D11B47F-3104-4403-A532-A26DA42CE17D}" type="pres">
      <dgm:prSet presAssocID="{273295CE-FAEE-4435-AD0E-0957AAA7348F}" presName="dummy" presStyleCnt="0"/>
      <dgm:spPr/>
    </dgm:pt>
    <dgm:pt modelId="{E9BFCD5C-92D0-4E5D-AE8B-94320B7CCA59}" type="pres">
      <dgm:prSet presAssocID="{F6D05413-1462-418D-9031-418D4B6F648C}" presName="sibTrans" presStyleLbl="sibTrans2D1" presStyleIdx="5" presStyleCnt="6"/>
      <dgm:spPr/>
    </dgm:pt>
  </dgm:ptLst>
  <dgm:cxnLst>
    <dgm:cxn modelId="{EC771909-EB48-4DD0-A09B-2E97DCE8EE0F}" type="presOf" srcId="{76F2960A-BE54-4978-8BD8-06E9C156555D}" destId="{7DEE4494-525F-4BE2-BDFC-C0DD1CCCE0DF}" srcOrd="0" destOrd="0" presId="urn:microsoft.com/office/officeart/2005/8/layout/radial6"/>
    <dgm:cxn modelId="{B9A77C12-2A6A-4C43-ACE4-934341B7A7A5}" srcId="{76F2960A-BE54-4978-8BD8-06E9C156555D}" destId="{273295CE-FAEE-4435-AD0E-0957AAA7348F}" srcOrd="5" destOrd="0" parTransId="{92C5FAA9-B5EC-46E0-B464-5815C72F2F00}" sibTransId="{F6D05413-1462-418D-9031-418D4B6F648C}"/>
    <dgm:cxn modelId="{EA226F16-8531-4847-9CC5-2A6376120ECC}" type="presOf" srcId="{27256273-2DC5-4CC4-A152-5377EC956936}" destId="{441D6404-59BA-47BC-836C-FF234EE9A8AD}" srcOrd="0" destOrd="0" presId="urn:microsoft.com/office/officeart/2005/8/layout/radial6"/>
    <dgm:cxn modelId="{93109218-945D-484A-8D04-F16912A0B6CF}" srcId="{0EE7891D-978E-4ACA-8D7D-9A31434D8DA6}" destId="{69774837-8DED-40A2-8DC5-A10DA0CED7F4}" srcOrd="0" destOrd="0" parTransId="{3548259C-F260-4D13-B011-9ED47F91DC09}" sibTransId="{2DAD6017-A083-4642-A42B-8A2EA875FDB1}"/>
    <dgm:cxn modelId="{72837924-D3FD-4574-9C77-8F72151E16ED}" type="presOf" srcId="{6CACD228-68CB-4D67-838A-C9C3322F16B7}" destId="{6D85D6D3-EAFD-4F48-8048-1FAF00AA6CB4}" srcOrd="0" destOrd="0" presId="urn:microsoft.com/office/officeart/2005/8/layout/radial6"/>
    <dgm:cxn modelId="{C64DD62E-39D3-428F-AC51-975FBAD2A3A0}" srcId="{0EE7891D-978E-4ACA-8D7D-9A31434D8DA6}" destId="{259C2369-2754-4EC1-86B6-7E780B7206B6}" srcOrd="1" destOrd="0" parTransId="{C3D94CCF-46C0-4BF1-B0E8-F1B71FB1C8BD}" sibTransId="{1F18A59B-EC0E-45B5-8345-37A06775DC65}"/>
    <dgm:cxn modelId="{438CE63B-EEA3-435F-B128-584DFC74C200}" type="presOf" srcId="{273295CE-FAEE-4435-AD0E-0957AAA7348F}" destId="{BA08803E-310D-4A79-8D93-174122194896}" srcOrd="0" destOrd="0" presId="urn:microsoft.com/office/officeart/2005/8/layout/radial6"/>
    <dgm:cxn modelId="{625F0541-9802-40EF-8050-4E1DA24874E9}" srcId="{27256273-2DC5-4CC4-A152-5377EC956936}" destId="{3CF0BF5B-4207-499A-BC1B-B67EDE87ED50}" srcOrd="1" destOrd="0" parTransId="{307ECD0B-C959-4FCE-A59A-344CEED9565D}" sibTransId="{F1BB46F7-1874-4F55-A150-5234C9067DF3}"/>
    <dgm:cxn modelId="{87D7FF66-AA8C-44DA-BCE5-76C70A833302}" srcId="{76F2960A-BE54-4978-8BD8-06E9C156555D}" destId="{DD4F00C6-1A1D-47FB-B09C-E74972BAA67A}" srcOrd="3" destOrd="0" parTransId="{2FB2381F-F927-4F32-9FBE-3EB04D8655A2}" sibTransId="{B1D74342-C30E-4B6E-A079-CA41CD30CF5D}"/>
    <dgm:cxn modelId="{7A9AEE4B-8B6C-45DC-9E64-9EF87EB50250}" srcId="{76F2960A-BE54-4978-8BD8-06E9C156555D}" destId="{6CACD228-68CB-4D67-838A-C9C3322F16B7}" srcOrd="1" destOrd="0" parTransId="{EA756770-064B-4279-8E25-2E7FEBADFEF4}" sibTransId="{888C8732-5284-4A0A-B08B-D93F9B23A5DD}"/>
    <dgm:cxn modelId="{8F4A8755-5117-4D3F-B813-FFE4AA5F1DA6}" type="presOf" srcId="{888C8732-5284-4A0A-B08B-D93F9B23A5DD}" destId="{67273D95-6AFE-4EA8-8261-9DD38CFE841A}" srcOrd="0" destOrd="0" presId="urn:microsoft.com/office/officeart/2005/8/layout/radial6"/>
    <dgm:cxn modelId="{583E9378-BF18-4FBC-8D46-6BB075F4C6E2}" type="presOf" srcId="{14E608C1-9CF1-4D50-8E99-C2252997BCA4}" destId="{6A608385-4629-49DE-BC81-2C4506F1012D}" srcOrd="0" destOrd="0" presId="urn:microsoft.com/office/officeart/2005/8/layout/radial6"/>
    <dgm:cxn modelId="{B9650D95-181D-46EB-9E58-5D210228564C}" srcId="{76F2960A-BE54-4978-8BD8-06E9C156555D}" destId="{1C46C443-2DFB-4E69-9D5F-C2D9D9D11201}" srcOrd="2" destOrd="0" parTransId="{E7EE099D-C38D-42E3-BD6A-B7110513C8A9}" sibTransId="{95146F1F-1D4D-4231-A058-8AF8F60F80E1}"/>
    <dgm:cxn modelId="{A8A812A3-CED7-490A-8C06-119E03269587}" type="presOf" srcId="{C25F4485-115E-4BE7-A036-019DE55E252E}" destId="{DFCDA19D-5659-472E-827A-E92A6B4A1378}" srcOrd="0" destOrd="0" presId="urn:microsoft.com/office/officeart/2005/8/layout/radial6"/>
    <dgm:cxn modelId="{197796A8-6E08-4C06-9312-2AD3CAF2EB6F}" type="presOf" srcId="{1C46C443-2DFB-4E69-9D5F-C2D9D9D11201}" destId="{171EF751-7F80-4EFC-B108-827AF6A8DA61}" srcOrd="0" destOrd="0" presId="urn:microsoft.com/office/officeart/2005/8/layout/radial6"/>
    <dgm:cxn modelId="{AAE106AF-AB82-4C55-90DF-DA1196E12DE0}" srcId="{3CF0BF5B-4207-499A-BC1B-B67EDE87ED50}" destId="{F85623AB-21D4-47AC-9CD8-39CA93214501}" srcOrd="1" destOrd="0" parTransId="{9A5DE5B9-D87C-4B54-853F-20EB5AB5E697}" sibTransId="{82E5F1CF-26E3-4609-B79A-CB6A48DF69F7}"/>
    <dgm:cxn modelId="{0FAA27B9-618F-4050-A2A1-408A09918AA1}" type="presOf" srcId="{518F9AB5-B782-4333-B9DF-73F8256CAD5A}" destId="{C5BE72E1-BE2F-4010-A8ED-CBEC65B50137}" srcOrd="0" destOrd="0" presId="urn:microsoft.com/office/officeart/2005/8/layout/radial6"/>
    <dgm:cxn modelId="{AEB20EC6-7411-4D64-97E9-5D7A71707B86}" type="presOf" srcId="{F6D05413-1462-418D-9031-418D4B6F648C}" destId="{E9BFCD5C-92D0-4E5D-AE8B-94320B7CCA59}" srcOrd="0" destOrd="0" presId="urn:microsoft.com/office/officeart/2005/8/layout/radial6"/>
    <dgm:cxn modelId="{DA2E20C7-2ED8-4450-AE61-576822452499}" srcId="{76F2960A-BE54-4978-8BD8-06E9C156555D}" destId="{14E608C1-9CF1-4D50-8E99-C2252997BCA4}" srcOrd="0" destOrd="0" parTransId="{B04F8440-F17B-4EDC-85EA-5957458DC347}" sibTransId="{8E665864-F044-4D4F-B48E-BEAA918582F8}"/>
    <dgm:cxn modelId="{EFE576C7-7983-4844-B762-DEFBC3666795}" type="presOf" srcId="{B1D74342-C30E-4B6E-A079-CA41CD30CF5D}" destId="{0066C9E2-C964-46BD-8EC8-0E8D68F29219}" srcOrd="0" destOrd="0" presId="urn:microsoft.com/office/officeart/2005/8/layout/radial6"/>
    <dgm:cxn modelId="{8546EACC-EA63-41E9-9579-7346909D863E}" type="presOf" srcId="{8E665864-F044-4D4F-B48E-BEAA918582F8}" destId="{70FA250D-C7FE-4D03-B0CF-481DC9DAF660}" srcOrd="0" destOrd="0" presId="urn:microsoft.com/office/officeart/2005/8/layout/radial6"/>
    <dgm:cxn modelId="{E6ADA8CD-8275-4BB2-B9C6-2F358498FCBF}" srcId="{27256273-2DC5-4CC4-A152-5377EC956936}" destId="{76F2960A-BE54-4978-8BD8-06E9C156555D}" srcOrd="0" destOrd="0" parTransId="{25C90D57-B3FD-4B0A-90D0-ACE4246D5821}" sibTransId="{5D4C757A-309D-45B3-BD61-5C2140822BFC}"/>
    <dgm:cxn modelId="{1D36D7DC-A387-435F-9865-2378BE67E957}" srcId="{27256273-2DC5-4CC4-A152-5377EC956936}" destId="{0EE7891D-978E-4ACA-8D7D-9A31434D8DA6}" srcOrd="2" destOrd="0" parTransId="{03E3A4AD-7B73-459E-8E9F-61FBE836554E}" sibTransId="{C9EE3C83-6260-41DB-8AFA-7ED647DB770E}"/>
    <dgm:cxn modelId="{24E8F3E7-4FD0-43E6-8A30-C0D82FBBB34E}" srcId="{3CF0BF5B-4207-499A-BC1B-B67EDE87ED50}" destId="{CC563CB0-66F1-4770-B4A2-7286E65B148A}" srcOrd="0" destOrd="0" parTransId="{1A678042-4B7B-4DCA-B8E0-ADB1F7EAF624}" sibTransId="{86FCF37E-0C4C-4819-819C-8E458DFDB88F}"/>
    <dgm:cxn modelId="{E81976F1-FB45-464D-B0E5-02128EA67093}" srcId="{76F2960A-BE54-4978-8BD8-06E9C156555D}" destId="{C25F4485-115E-4BE7-A036-019DE55E252E}" srcOrd="4" destOrd="0" parTransId="{11AC48AC-A8EE-40C8-8EBF-1D7D5911E8B4}" sibTransId="{518F9AB5-B782-4333-B9DF-73F8256CAD5A}"/>
    <dgm:cxn modelId="{63E2B6F4-1C6F-402E-AF71-CEE9A85F052C}" type="presOf" srcId="{95146F1F-1D4D-4231-A058-8AF8F60F80E1}" destId="{4D5F33D0-0A2F-4C1A-B9F5-63849E1A1E7D}" srcOrd="0" destOrd="0" presId="urn:microsoft.com/office/officeart/2005/8/layout/radial6"/>
    <dgm:cxn modelId="{F74FD7FF-972C-4D69-92DB-D4C9CBB4C3D6}" type="presOf" srcId="{DD4F00C6-1A1D-47FB-B09C-E74972BAA67A}" destId="{161C96C5-AA77-4969-9C49-EEEEFC32CDD5}" srcOrd="0" destOrd="0" presId="urn:microsoft.com/office/officeart/2005/8/layout/radial6"/>
    <dgm:cxn modelId="{290FF529-4EB7-45FE-A25A-DC8048431CFE}" type="presParOf" srcId="{441D6404-59BA-47BC-836C-FF234EE9A8AD}" destId="{7DEE4494-525F-4BE2-BDFC-C0DD1CCCE0DF}" srcOrd="0" destOrd="0" presId="urn:microsoft.com/office/officeart/2005/8/layout/radial6"/>
    <dgm:cxn modelId="{86B03F46-2C1B-4278-A205-9C233C587737}" type="presParOf" srcId="{441D6404-59BA-47BC-836C-FF234EE9A8AD}" destId="{6A608385-4629-49DE-BC81-2C4506F1012D}" srcOrd="1" destOrd="0" presId="urn:microsoft.com/office/officeart/2005/8/layout/radial6"/>
    <dgm:cxn modelId="{54AB0A5C-0787-4430-95BD-1775375C148A}" type="presParOf" srcId="{441D6404-59BA-47BC-836C-FF234EE9A8AD}" destId="{9A53470B-DDC6-4DA3-AA90-18FC40A84D88}" srcOrd="2" destOrd="0" presId="urn:microsoft.com/office/officeart/2005/8/layout/radial6"/>
    <dgm:cxn modelId="{C9BE7B4E-C6BA-4F50-BE67-175D3C8F356D}" type="presParOf" srcId="{441D6404-59BA-47BC-836C-FF234EE9A8AD}" destId="{70FA250D-C7FE-4D03-B0CF-481DC9DAF660}" srcOrd="3" destOrd="0" presId="urn:microsoft.com/office/officeart/2005/8/layout/radial6"/>
    <dgm:cxn modelId="{5A06AD99-7070-4F5D-A2D9-E89992B05589}" type="presParOf" srcId="{441D6404-59BA-47BC-836C-FF234EE9A8AD}" destId="{6D85D6D3-EAFD-4F48-8048-1FAF00AA6CB4}" srcOrd="4" destOrd="0" presId="urn:microsoft.com/office/officeart/2005/8/layout/radial6"/>
    <dgm:cxn modelId="{BB099B09-272F-4B0C-A221-F5FCE758676C}" type="presParOf" srcId="{441D6404-59BA-47BC-836C-FF234EE9A8AD}" destId="{CCD6A51D-9FC6-42F4-88A6-78DBAAB475AE}" srcOrd="5" destOrd="0" presId="urn:microsoft.com/office/officeart/2005/8/layout/radial6"/>
    <dgm:cxn modelId="{9E1EF06E-46BD-4A76-BBD2-1089525DE439}" type="presParOf" srcId="{441D6404-59BA-47BC-836C-FF234EE9A8AD}" destId="{67273D95-6AFE-4EA8-8261-9DD38CFE841A}" srcOrd="6" destOrd="0" presId="urn:microsoft.com/office/officeart/2005/8/layout/radial6"/>
    <dgm:cxn modelId="{195638B9-87A4-45CE-BB15-FA221A681D0D}" type="presParOf" srcId="{441D6404-59BA-47BC-836C-FF234EE9A8AD}" destId="{171EF751-7F80-4EFC-B108-827AF6A8DA61}" srcOrd="7" destOrd="0" presId="urn:microsoft.com/office/officeart/2005/8/layout/radial6"/>
    <dgm:cxn modelId="{80B33AA3-A7A3-4A51-A098-E2AA9685785A}" type="presParOf" srcId="{441D6404-59BA-47BC-836C-FF234EE9A8AD}" destId="{E327B5B8-AAFC-4224-9A50-E8D7BD81F917}" srcOrd="8" destOrd="0" presId="urn:microsoft.com/office/officeart/2005/8/layout/radial6"/>
    <dgm:cxn modelId="{FAF11E23-A003-4B15-B1F2-381024D9CA47}" type="presParOf" srcId="{441D6404-59BA-47BC-836C-FF234EE9A8AD}" destId="{4D5F33D0-0A2F-4C1A-B9F5-63849E1A1E7D}" srcOrd="9" destOrd="0" presId="urn:microsoft.com/office/officeart/2005/8/layout/radial6"/>
    <dgm:cxn modelId="{B9144C3C-BA4F-49DD-ACC6-C52CE7E318D1}" type="presParOf" srcId="{441D6404-59BA-47BC-836C-FF234EE9A8AD}" destId="{161C96C5-AA77-4969-9C49-EEEEFC32CDD5}" srcOrd="10" destOrd="0" presId="urn:microsoft.com/office/officeart/2005/8/layout/radial6"/>
    <dgm:cxn modelId="{A1D5C7AA-32C8-433C-ABB8-21D1960BDBE7}" type="presParOf" srcId="{441D6404-59BA-47BC-836C-FF234EE9A8AD}" destId="{16E30666-DB18-46D8-A85F-1B6783E11041}" srcOrd="11" destOrd="0" presId="urn:microsoft.com/office/officeart/2005/8/layout/radial6"/>
    <dgm:cxn modelId="{4750480C-B89E-4020-9CFD-733129F2C908}" type="presParOf" srcId="{441D6404-59BA-47BC-836C-FF234EE9A8AD}" destId="{0066C9E2-C964-46BD-8EC8-0E8D68F29219}" srcOrd="12" destOrd="0" presId="urn:microsoft.com/office/officeart/2005/8/layout/radial6"/>
    <dgm:cxn modelId="{5DAE87E5-507B-4406-9F6A-94AA55A55E4D}" type="presParOf" srcId="{441D6404-59BA-47BC-836C-FF234EE9A8AD}" destId="{DFCDA19D-5659-472E-827A-E92A6B4A1378}" srcOrd="13" destOrd="0" presId="urn:microsoft.com/office/officeart/2005/8/layout/radial6"/>
    <dgm:cxn modelId="{3831BE87-8AF7-4CCF-A0D9-E846FFD1ED8B}" type="presParOf" srcId="{441D6404-59BA-47BC-836C-FF234EE9A8AD}" destId="{C91B3143-35FD-4796-8D72-558082995092}" srcOrd="14" destOrd="0" presId="urn:microsoft.com/office/officeart/2005/8/layout/radial6"/>
    <dgm:cxn modelId="{223AC40C-A111-4119-ADEE-D43382E949F6}" type="presParOf" srcId="{441D6404-59BA-47BC-836C-FF234EE9A8AD}" destId="{C5BE72E1-BE2F-4010-A8ED-CBEC65B50137}" srcOrd="15" destOrd="0" presId="urn:microsoft.com/office/officeart/2005/8/layout/radial6"/>
    <dgm:cxn modelId="{182F0580-1014-4AA9-A669-5E3A82159746}" type="presParOf" srcId="{441D6404-59BA-47BC-836C-FF234EE9A8AD}" destId="{BA08803E-310D-4A79-8D93-174122194896}" srcOrd="16" destOrd="0" presId="urn:microsoft.com/office/officeart/2005/8/layout/radial6"/>
    <dgm:cxn modelId="{157A46AF-137B-4881-9C37-5C7F44DCA73B}" type="presParOf" srcId="{441D6404-59BA-47BC-836C-FF234EE9A8AD}" destId="{5D11B47F-3104-4403-A532-A26DA42CE17D}" srcOrd="17" destOrd="0" presId="urn:microsoft.com/office/officeart/2005/8/layout/radial6"/>
    <dgm:cxn modelId="{48D97577-8197-4C22-810D-06230AF2B74F}" type="presParOf" srcId="{441D6404-59BA-47BC-836C-FF234EE9A8AD}" destId="{E9BFCD5C-92D0-4E5D-AE8B-94320B7CCA59}" srcOrd="18" destOrd="0" presId="urn:microsoft.com/office/officeart/2005/8/layout/radial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BFCD5C-92D0-4E5D-AE8B-94320B7CCA59}">
      <dsp:nvSpPr>
        <dsp:cNvPr id="0" name=""/>
        <dsp:cNvSpPr/>
      </dsp:nvSpPr>
      <dsp:spPr>
        <a:xfrm>
          <a:off x="1824683" y="338783"/>
          <a:ext cx="2321664" cy="2321664"/>
        </a:xfrm>
        <a:prstGeom prst="blockArc">
          <a:avLst>
            <a:gd name="adj1" fmla="val 12600000"/>
            <a:gd name="adj2" fmla="val 16200000"/>
            <a:gd name="adj3" fmla="val 451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5BE72E1-BE2F-4010-A8ED-CBEC65B50137}">
      <dsp:nvSpPr>
        <dsp:cNvPr id="0" name=""/>
        <dsp:cNvSpPr/>
      </dsp:nvSpPr>
      <dsp:spPr>
        <a:xfrm>
          <a:off x="1824683" y="338783"/>
          <a:ext cx="2321664" cy="2321664"/>
        </a:xfrm>
        <a:prstGeom prst="blockArc">
          <a:avLst>
            <a:gd name="adj1" fmla="val 9000000"/>
            <a:gd name="adj2" fmla="val 12600000"/>
            <a:gd name="adj3" fmla="val 451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066C9E2-C964-46BD-8EC8-0E8D68F29219}">
      <dsp:nvSpPr>
        <dsp:cNvPr id="0" name=""/>
        <dsp:cNvSpPr/>
      </dsp:nvSpPr>
      <dsp:spPr>
        <a:xfrm>
          <a:off x="1824683" y="338783"/>
          <a:ext cx="2321664" cy="2321664"/>
        </a:xfrm>
        <a:prstGeom prst="blockArc">
          <a:avLst>
            <a:gd name="adj1" fmla="val 5400000"/>
            <a:gd name="adj2" fmla="val 9000000"/>
            <a:gd name="adj3" fmla="val 451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D5F33D0-0A2F-4C1A-B9F5-63849E1A1E7D}">
      <dsp:nvSpPr>
        <dsp:cNvPr id="0" name=""/>
        <dsp:cNvSpPr/>
      </dsp:nvSpPr>
      <dsp:spPr>
        <a:xfrm>
          <a:off x="1824683" y="338783"/>
          <a:ext cx="2321664" cy="2321664"/>
        </a:xfrm>
        <a:prstGeom prst="blockArc">
          <a:avLst>
            <a:gd name="adj1" fmla="val 1800000"/>
            <a:gd name="adj2" fmla="val 5400000"/>
            <a:gd name="adj3" fmla="val 451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7273D95-6AFE-4EA8-8261-9DD38CFE841A}">
      <dsp:nvSpPr>
        <dsp:cNvPr id="0" name=""/>
        <dsp:cNvSpPr/>
      </dsp:nvSpPr>
      <dsp:spPr>
        <a:xfrm>
          <a:off x="1824683" y="338783"/>
          <a:ext cx="2321664" cy="2321664"/>
        </a:xfrm>
        <a:prstGeom prst="blockArc">
          <a:avLst>
            <a:gd name="adj1" fmla="val 19800000"/>
            <a:gd name="adj2" fmla="val 1800000"/>
            <a:gd name="adj3" fmla="val 451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0FA250D-C7FE-4D03-B0CF-481DC9DAF660}">
      <dsp:nvSpPr>
        <dsp:cNvPr id="0" name=""/>
        <dsp:cNvSpPr/>
      </dsp:nvSpPr>
      <dsp:spPr>
        <a:xfrm>
          <a:off x="1824683" y="338783"/>
          <a:ext cx="2321664" cy="2321664"/>
        </a:xfrm>
        <a:prstGeom prst="blockArc">
          <a:avLst>
            <a:gd name="adj1" fmla="val 16200000"/>
            <a:gd name="adj2" fmla="val 19800000"/>
            <a:gd name="adj3" fmla="val 451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DEE4494-525F-4BE2-BDFC-C0DD1CCCE0DF}">
      <dsp:nvSpPr>
        <dsp:cNvPr id="0" name=""/>
        <dsp:cNvSpPr/>
      </dsp:nvSpPr>
      <dsp:spPr>
        <a:xfrm>
          <a:off x="2465091" y="979191"/>
          <a:ext cx="1040848" cy="1040848"/>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marL="0" lvl="0" indent="0" algn="ctr" defTabSz="1155700">
            <a:lnSpc>
              <a:spcPct val="90000"/>
            </a:lnSpc>
            <a:spcBef>
              <a:spcPct val="0"/>
            </a:spcBef>
            <a:spcAft>
              <a:spcPct val="35000"/>
            </a:spcAft>
            <a:buNone/>
          </a:pPr>
          <a:r>
            <a:rPr lang="en-AU" sz="2600" kern="1200" dirty="0"/>
            <a:t>AAP</a:t>
          </a:r>
        </a:p>
      </dsp:txBody>
      <dsp:txXfrm>
        <a:off x="2617520" y="1131620"/>
        <a:ext cx="735990" cy="735990"/>
      </dsp:txXfrm>
    </dsp:sp>
    <dsp:sp modelId="{6A608385-4629-49DE-BC81-2C4506F1012D}">
      <dsp:nvSpPr>
        <dsp:cNvPr id="0" name=""/>
        <dsp:cNvSpPr/>
      </dsp:nvSpPr>
      <dsp:spPr>
        <a:xfrm>
          <a:off x="2621218" y="716"/>
          <a:ext cx="728594" cy="728594"/>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Executive Sponsor, AGL Ability</a:t>
          </a:r>
        </a:p>
      </dsp:txBody>
      <dsp:txXfrm>
        <a:off x="2727918" y="107416"/>
        <a:ext cx="515194" cy="515194"/>
      </dsp:txXfrm>
    </dsp:sp>
    <dsp:sp modelId="{6D85D6D3-EAFD-4F48-8048-1FAF00AA6CB4}">
      <dsp:nvSpPr>
        <dsp:cNvPr id="0" name=""/>
        <dsp:cNvSpPr/>
      </dsp:nvSpPr>
      <dsp:spPr>
        <a:xfrm>
          <a:off x="3603813" y="568017"/>
          <a:ext cx="728594" cy="728594"/>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Chair - AGL Ability</a:t>
          </a:r>
        </a:p>
      </dsp:txBody>
      <dsp:txXfrm>
        <a:off x="3710513" y="674717"/>
        <a:ext cx="515194" cy="515194"/>
      </dsp:txXfrm>
    </dsp:sp>
    <dsp:sp modelId="{171EF751-7F80-4EFC-B108-827AF6A8DA61}">
      <dsp:nvSpPr>
        <dsp:cNvPr id="0" name=""/>
        <dsp:cNvSpPr/>
      </dsp:nvSpPr>
      <dsp:spPr>
        <a:xfrm>
          <a:off x="3603813" y="1702620"/>
          <a:ext cx="728594" cy="728594"/>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dirty="0"/>
            <a:t>Diversity and Inclusion Team</a:t>
          </a:r>
          <a:endParaRPr lang="en-AU" sz="800" kern="1200"/>
        </a:p>
      </dsp:txBody>
      <dsp:txXfrm>
        <a:off x="3710513" y="1809320"/>
        <a:ext cx="515194" cy="515194"/>
      </dsp:txXfrm>
    </dsp:sp>
    <dsp:sp modelId="{161C96C5-AA77-4969-9C49-EEEEFC32CDD5}">
      <dsp:nvSpPr>
        <dsp:cNvPr id="0" name=""/>
        <dsp:cNvSpPr/>
      </dsp:nvSpPr>
      <dsp:spPr>
        <a:xfrm>
          <a:off x="2621218" y="2269921"/>
          <a:ext cx="728594" cy="728594"/>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dirty="0"/>
            <a:t>AGL Ability Committee</a:t>
          </a:r>
        </a:p>
      </dsp:txBody>
      <dsp:txXfrm>
        <a:off x="2727918" y="2376621"/>
        <a:ext cx="515194" cy="515194"/>
      </dsp:txXfrm>
    </dsp:sp>
    <dsp:sp modelId="{DFCDA19D-5659-472E-827A-E92A6B4A1378}">
      <dsp:nvSpPr>
        <dsp:cNvPr id="0" name=""/>
        <dsp:cNvSpPr/>
      </dsp:nvSpPr>
      <dsp:spPr>
        <a:xfrm>
          <a:off x="1638624" y="1702620"/>
          <a:ext cx="728594" cy="728594"/>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dirty="0"/>
            <a:t>AGL Disability Inclusion Leaders</a:t>
          </a:r>
        </a:p>
      </dsp:txBody>
      <dsp:txXfrm>
        <a:off x="1745324" y="1809320"/>
        <a:ext cx="515194" cy="515194"/>
      </dsp:txXfrm>
    </dsp:sp>
    <dsp:sp modelId="{BA08803E-310D-4A79-8D93-174122194896}">
      <dsp:nvSpPr>
        <dsp:cNvPr id="0" name=""/>
        <dsp:cNvSpPr/>
      </dsp:nvSpPr>
      <dsp:spPr>
        <a:xfrm>
          <a:off x="1638624" y="568017"/>
          <a:ext cx="728594" cy="728594"/>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dirty="0"/>
            <a:t>Inclusion Council</a:t>
          </a:r>
        </a:p>
      </dsp:txBody>
      <dsp:txXfrm>
        <a:off x="1745324" y="674717"/>
        <a:ext cx="515194" cy="515194"/>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AGL_Theme">
  <a:themeElements>
    <a:clrScheme name="AGL_Colours">
      <a:dk1>
        <a:srgbClr val="000000"/>
      </a:dk1>
      <a:lt1>
        <a:srgbClr val="FFFFFF"/>
      </a:lt1>
      <a:dk2>
        <a:srgbClr val="001CB0"/>
      </a:dk2>
      <a:lt2>
        <a:srgbClr val="F4F3F6"/>
      </a:lt2>
      <a:accent1>
        <a:srgbClr val="00DFED"/>
      </a:accent1>
      <a:accent2>
        <a:srgbClr val="001CB0"/>
      </a:accent2>
      <a:accent3>
        <a:srgbClr val="F80EC5"/>
      </a:accent3>
      <a:accent4>
        <a:srgbClr val="9D15FF"/>
      </a:accent4>
      <a:accent5>
        <a:srgbClr val="FFE344"/>
      </a:accent5>
      <a:accent6>
        <a:srgbClr val="50E3C2"/>
      </a:accent6>
      <a:hlink>
        <a:srgbClr val="001CB0"/>
      </a:hlink>
      <a:folHlink>
        <a:srgbClr val="6030A6"/>
      </a:folHlink>
    </a:clrScheme>
    <a:fontScheme name="AG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defPPr algn="ctr">
          <a:defRPr dirty="0"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spAutoFit/>
      </a:bodyPr>
      <a:lstStyle>
        <a:defPPr>
          <a:defRPr sz="1100" dirty="0"/>
        </a:defPPr>
      </a:lstStyle>
    </a:txDef>
  </a:objectDefaults>
  <a:extraClrSchemeLst/>
  <a:extLst>
    <a:ext uri="{05A4C25C-085E-4340-85A3-A5531E510DB2}">
      <thm15:themeFamily xmlns:thm15="http://schemas.microsoft.com/office/thememl/2012/main" name="AGL_Theme" id="{9C1EFFCD-127D-024D-A3EE-0BBFC83B024B}" vid="{F9802225-5B4D-3047-9BF1-6AF1431BA2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707B10FD726E4689CBAE2858E59E74" ma:contentTypeVersion="17" ma:contentTypeDescription="Create a new document." ma:contentTypeScope="" ma:versionID="0a460ccdd6b0a388e26bf22a81f99821">
  <xsd:schema xmlns:xsd="http://www.w3.org/2001/XMLSchema" xmlns:xs="http://www.w3.org/2001/XMLSchema" xmlns:p="http://schemas.microsoft.com/office/2006/metadata/properties" xmlns:ns2="3e5819f8-0c48-4490-94f6-824e4177ef12" xmlns:ns3="e0d97df6-32bc-419f-adbe-107e8e4daa6b" targetNamespace="http://schemas.microsoft.com/office/2006/metadata/properties" ma:root="true" ma:fieldsID="0799189722565cf089360628386015ea" ns2:_="" ns3:_="">
    <xsd:import namespace="3e5819f8-0c48-4490-94f6-824e4177ef12"/>
    <xsd:import namespace="e0d97df6-32bc-419f-adbe-107e8e4daa6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5819f8-0c48-4490-94f6-824e4177ef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23cb918-6816-4582-9f9d-c159aad537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d97df6-32bc-419f-adbe-107e8e4daa6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7d93b84-3c8c-49fd-9e9e-14540b1f0e39}" ma:internalName="TaxCatchAll" ma:showField="CatchAllData" ma:web="e0d97df6-32bc-419f-adbe-107e8e4daa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0d97df6-32bc-419f-adbe-107e8e4daa6b">
      <UserInfo>
        <DisplayName>CyberArkPJWSPOMAdm1</DisplayName>
        <AccountId>51</AccountId>
        <AccountType/>
      </UserInfo>
      <UserInfo>
        <DisplayName>Preeti Bardhan</DisplayName>
        <AccountId>55</AccountId>
        <AccountType/>
      </UserInfo>
      <UserInfo>
        <DisplayName>Alexia Taylor</DisplayName>
        <AccountId>17</AccountId>
        <AccountType/>
      </UserInfo>
      <UserInfo>
        <DisplayName>Hiba Lopez</DisplayName>
        <AccountId>9</AccountId>
        <AccountType/>
      </UserInfo>
      <UserInfo>
        <DisplayName>David Howard</DisplayName>
        <AccountId>54</AccountId>
        <AccountType/>
      </UserInfo>
      <UserInfo>
        <DisplayName>Leisha Williams</DisplayName>
        <AccountId>18</AccountId>
        <AccountType/>
      </UserInfo>
      <UserInfo>
        <DisplayName>Sophie Halse</DisplayName>
        <AccountId>60</AccountId>
        <AccountType/>
      </UserInfo>
      <UserInfo>
        <DisplayName>Damien Nicks</DisplayName>
        <AccountId>26</AccountId>
        <AccountType/>
      </UserInfo>
      <UserInfo>
        <DisplayName>Tannille Miller</DisplayName>
        <AccountId>56</AccountId>
        <AccountType/>
      </UserInfo>
      <UserInfo>
        <DisplayName>Paul Sabato</DisplayName>
        <AccountId>69</AccountId>
        <AccountType/>
      </UserInfo>
      <UserInfo>
        <DisplayName>Jacqui Smith</DisplayName>
        <AccountId>38</AccountId>
        <AccountType/>
      </UserInfo>
      <UserInfo>
        <DisplayName>Natasha Legge Wilkinson</DisplayName>
        <AccountId>15</AccountId>
        <AccountType/>
      </UserInfo>
      <UserInfo>
        <DisplayName>Hilary Thorpe</DisplayName>
        <AccountId>32</AccountId>
        <AccountType/>
      </UserInfo>
      <UserInfo>
        <DisplayName>Jo Egan</DisplayName>
        <AccountId>89</AccountId>
        <AccountType/>
      </UserInfo>
      <UserInfo>
        <DisplayName>Grace Russo</DisplayName>
        <AccountId>90</AccountId>
        <AccountType/>
      </UserInfo>
      <UserInfo>
        <DisplayName>Shaun Code</DisplayName>
        <AccountId>91</AccountId>
        <AccountType/>
      </UserInfo>
      <UserInfo>
        <DisplayName>Sarah Clayton</DisplayName>
        <AccountId>74</AccountId>
        <AccountType/>
      </UserInfo>
      <UserInfo>
        <DisplayName>Peter Popas</DisplayName>
        <AccountId>12</AccountId>
        <AccountType/>
      </UserInfo>
      <UserInfo>
        <DisplayName>Sanford Sham</DisplayName>
        <AccountId>73</AccountId>
        <AccountType/>
      </UserInfo>
      <UserInfo>
        <DisplayName>Melissa Borges Da Costa</DisplayName>
        <AccountId>72</AccountId>
        <AccountType/>
      </UserInfo>
      <UserInfo>
        <DisplayName>Phillip Moore</DisplayName>
        <AccountId>34</AccountId>
        <AccountType/>
      </UserInfo>
      <UserInfo>
        <DisplayName>Angelina Medved</DisplayName>
        <AccountId>86</AccountId>
        <AccountType/>
      </UserInfo>
      <UserInfo>
        <DisplayName>Hayden Henderson</DisplayName>
        <AccountId>93</AccountId>
        <AccountType/>
      </UserInfo>
      <UserInfo>
        <DisplayName>Kevin Taylor</DisplayName>
        <AccountId>94</AccountId>
        <AccountType/>
      </UserInfo>
      <UserInfo>
        <DisplayName>Gary Paterson</DisplayName>
        <AccountId>96</AccountId>
        <AccountType/>
      </UserInfo>
      <UserInfo>
        <DisplayName>Minou Savann</DisplayName>
        <AccountId>97</AccountId>
        <AccountType/>
      </UserInfo>
    </SharedWithUsers>
    <TaxCatchAll xmlns="e0d97df6-32bc-419f-adbe-107e8e4daa6b" xsi:nil="true"/>
    <lcf76f155ced4ddcb4097134ff3c332f xmlns="3e5819f8-0c48-4490-94f6-824e4177ef1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549B4-B916-4C24-96FC-C4604896D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5819f8-0c48-4490-94f6-824e4177ef12"/>
    <ds:schemaRef ds:uri="e0d97df6-32bc-419f-adbe-107e8e4daa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0CD5A0-0B16-463E-B305-5D727CB4D51B}">
  <ds:schemaRefs>
    <ds:schemaRef ds:uri="http://schemas.microsoft.com/office/2006/metadata/properties"/>
    <ds:schemaRef ds:uri="http://schemas.microsoft.com/office/infopath/2007/PartnerControls"/>
    <ds:schemaRef ds:uri="e0d97df6-32bc-419f-adbe-107e8e4daa6b"/>
    <ds:schemaRef ds:uri="3e5819f8-0c48-4490-94f6-824e4177ef12"/>
  </ds:schemaRefs>
</ds:datastoreItem>
</file>

<file path=customXml/itemProps3.xml><?xml version="1.0" encoding="utf-8"?>
<ds:datastoreItem xmlns:ds="http://schemas.openxmlformats.org/officeDocument/2006/customXml" ds:itemID="{C9B04B83-1F4A-45B1-AB3C-45CDA6A4C800}">
  <ds:schemaRefs>
    <ds:schemaRef ds:uri="http://schemas.microsoft.com/sharepoint/v3/contenttype/forms"/>
  </ds:schemaRefs>
</ds:datastoreItem>
</file>

<file path=customXml/itemProps4.xml><?xml version="1.0" encoding="utf-8"?>
<ds:datastoreItem xmlns:ds="http://schemas.openxmlformats.org/officeDocument/2006/customXml" ds:itemID="{30300DDD-03DD-445D-833C-C701ABD41FA1}">
  <ds:schemaRefs>
    <ds:schemaRef ds:uri="http://schemas.openxmlformats.org/officeDocument/2006/bibliography"/>
  </ds:schemaRefs>
</ds:datastoreItem>
</file>

<file path=docMetadata/LabelInfo.xml><?xml version="1.0" encoding="utf-8"?>
<clbl:labelList xmlns:clbl="http://schemas.microsoft.com/office/2020/mipLabelMetadata">
  <clbl:label id="{907c686d-882d-499f-9369-2e3fce305338}" enabled="1" method="Privileged" siteId="{123913b9-915d-4d67-aaf9-ce327e8fc59f}" removed="0"/>
</clbl:labelList>
</file>

<file path=docProps/app.xml><?xml version="1.0" encoding="utf-8"?>
<Properties xmlns="http://schemas.openxmlformats.org/officeDocument/2006/extended-properties" xmlns:vt="http://schemas.openxmlformats.org/officeDocument/2006/docPropsVTypes">
  <Template>agl_template_report-portrait_image-cover_arial.dotx</Template>
  <TotalTime>23</TotalTime>
  <Pages>15</Pages>
  <Words>3871</Words>
  <Characters>22108</Characters>
  <Application>Microsoft Office Word</Application>
  <DocSecurity>0</DocSecurity>
  <Lines>552</Lines>
  <Paragraphs>220</Paragraphs>
  <ScaleCrop>false</ScaleCrop>
  <HeadingPairs>
    <vt:vector size="2" baseType="variant">
      <vt:variant>
        <vt:lpstr>Title</vt:lpstr>
      </vt:variant>
      <vt:variant>
        <vt:i4>1</vt:i4>
      </vt:variant>
    </vt:vector>
  </HeadingPairs>
  <TitlesOfParts>
    <vt:vector size="1" baseType="lpstr">
      <vt:lpstr/>
    </vt:vector>
  </TitlesOfParts>
  <Company>True Alliance</Company>
  <LinksUpToDate>false</LinksUpToDate>
  <CharactersWithSpaces>25759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Alix Sampson</dc:creator>
  <cp:keywords/>
  <dc:description/>
  <cp:lastModifiedBy>Hilary Thorpe</cp:lastModifiedBy>
  <cp:revision>14</cp:revision>
  <cp:lastPrinted>2024-06-28T17:39:00Z</cp:lastPrinted>
  <dcterms:created xsi:type="dcterms:W3CDTF">2026-06-11T06:40:00Z</dcterms:created>
  <dcterms:modified xsi:type="dcterms:W3CDTF">2026-07-08T01:29:00Z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0x01010066707B10FD726E4689CBAE2858E59E74</vt:lpwstr>
  </property>
  <property fmtid="{D5CDD505-2E9C-101B-9397-08002B2CF9AE}" pid="3" name="MediaServiceImageTags">
    <vt:lpwstr/>
  </property>
</Properties>
</file>